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7399" w:rsidRPr="0026588A" w:rsidRDefault="00537399" w:rsidP="00686D05">
      <w:pPr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Отчет ин</w:t>
      </w:r>
      <w:r w:rsidRPr="0026588A">
        <w:rPr>
          <w:rFonts w:ascii="Times New Roman" w:hAnsi="Times New Roman"/>
          <w:b/>
          <w:sz w:val="28"/>
          <w:szCs w:val="28"/>
        </w:rPr>
        <w:t xml:space="preserve">вестиционного уполномоченного по Тогучинскому  району </w:t>
      </w:r>
      <w:r w:rsidRPr="0026588A">
        <w:rPr>
          <w:rFonts w:ascii="Times New Roman" w:hAnsi="Times New Roman"/>
          <w:b/>
          <w:sz w:val="24"/>
          <w:szCs w:val="24"/>
        </w:rPr>
        <w:t xml:space="preserve"> за 2017 год </w:t>
      </w:r>
    </w:p>
    <w:p w:rsidR="00537399" w:rsidRPr="0026588A" w:rsidRDefault="00537399" w:rsidP="006934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6588A">
        <w:rPr>
          <w:rFonts w:ascii="Times New Roman" w:hAnsi="Times New Roman"/>
          <w:b/>
          <w:sz w:val="28"/>
          <w:szCs w:val="28"/>
        </w:rPr>
        <w:t xml:space="preserve">1. Реализуемые инвестиционные проекты </w:t>
      </w:r>
    </w:p>
    <w:tbl>
      <w:tblPr>
        <w:tblW w:w="16267" w:type="dxa"/>
        <w:tblInd w:w="-459" w:type="dxa"/>
        <w:tblLayout w:type="fixed"/>
        <w:tblLook w:val="00A0"/>
      </w:tblPr>
      <w:tblGrid>
        <w:gridCol w:w="1467"/>
        <w:gridCol w:w="76"/>
        <w:gridCol w:w="1909"/>
        <w:gridCol w:w="1424"/>
        <w:gridCol w:w="1424"/>
        <w:gridCol w:w="1667"/>
        <w:gridCol w:w="1800"/>
        <w:gridCol w:w="1666"/>
        <w:gridCol w:w="10"/>
        <w:gridCol w:w="1540"/>
        <w:gridCol w:w="1701"/>
        <w:gridCol w:w="1583"/>
      </w:tblGrid>
      <w:tr w:rsidR="00537399" w:rsidRPr="0026588A" w:rsidTr="00466AB1">
        <w:trPr>
          <w:trHeight w:val="475"/>
        </w:trPr>
        <w:tc>
          <w:tcPr>
            <w:tcW w:w="14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26588A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Инициатор проекта</w:t>
            </w:r>
          </w:p>
        </w:tc>
        <w:tc>
          <w:tcPr>
            <w:tcW w:w="1985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26588A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Наименование проекта</w:t>
            </w:r>
          </w:p>
        </w:tc>
        <w:tc>
          <w:tcPr>
            <w:tcW w:w="142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26588A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Сфера реализации проекта</w:t>
            </w:r>
          </w:p>
        </w:tc>
        <w:tc>
          <w:tcPr>
            <w:tcW w:w="142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26588A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Период реализации проекта</w:t>
            </w:r>
          </w:p>
        </w:tc>
        <w:tc>
          <w:tcPr>
            <w:tcW w:w="166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26588A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Место расположения проекта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26588A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Стадия реализации проекта</w:t>
            </w:r>
          </w:p>
        </w:tc>
        <w:tc>
          <w:tcPr>
            <w:tcW w:w="49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26588A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Объем инвестиций, тыс. рублей</w:t>
            </w:r>
          </w:p>
        </w:tc>
        <w:tc>
          <w:tcPr>
            <w:tcW w:w="15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26588A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Социальная эффективность проекта (например: создание новых рабочих мест, шт.)</w:t>
            </w:r>
          </w:p>
        </w:tc>
      </w:tr>
      <w:tr w:rsidR="00537399" w:rsidRPr="0026588A" w:rsidTr="00466AB1">
        <w:trPr>
          <w:trHeight w:val="284"/>
        </w:trPr>
        <w:tc>
          <w:tcPr>
            <w:tcW w:w="1467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985" w:type="dxa"/>
            <w:gridSpan w:val="2"/>
            <w:vMerge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4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4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667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666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26588A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планируемый на весь срок реализации проекта</w:t>
            </w:r>
          </w:p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32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26588A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фактический</w:t>
            </w:r>
          </w:p>
        </w:tc>
        <w:tc>
          <w:tcPr>
            <w:tcW w:w="158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</w:tr>
      <w:tr w:rsidR="00537399" w:rsidRPr="0026588A" w:rsidTr="00466AB1">
        <w:trPr>
          <w:trHeight w:val="248"/>
        </w:trPr>
        <w:tc>
          <w:tcPr>
            <w:tcW w:w="14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985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66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80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66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5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ind w:left="174" w:right="33" w:hanging="248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26588A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нарастающим итогом с начала отчетного года</w:t>
            </w: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26588A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 xml:space="preserve">нарастающим итогом с начала реализации проекта </w:t>
            </w:r>
          </w:p>
        </w:tc>
        <w:tc>
          <w:tcPr>
            <w:tcW w:w="15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</w:tr>
      <w:tr w:rsidR="00537399" w:rsidRPr="0026588A" w:rsidTr="00466AB1">
        <w:trPr>
          <w:trHeight w:val="248"/>
        </w:trPr>
        <w:tc>
          <w:tcPr>
            <w:tcW w:w="1626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pStyle w:val="ListParagraph"/>
              <w:spacing w:after="0" w:line="240" w:lineRule="auto"/>
              <w:ind w:left="0" w:right="853"/>
              <w:jc w:val="center"/>
              <w:rPr>
                <w:rFonts w:ascii="Times New Roman" w:hAnsi="Times New Roman"/>
                <w:b/>
              </w:rPr>
            </w:pPr>
            <w:r w:rsidRPr="0026588A">
              <w:rPr>
                <w:rFonts w:ascii="Times New Roman" w:hAnsi="Times New Roman"/>
                <w:b/>
                <w:sz w:val="20"/>
              </w:rPr>
              <w:t>Реализуемые</w:t>
            </w:r>
          </w:p>
        </w:tc>
      </w:tr>
      <w:tr w:rsidR="00537399" w:rsidRPr="0026588A" w:rsidTr="00466AB1">
        <w:trPr>
          <w:trHeight w:val="237"/>
        </w:trPr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ООО «Кулон-М»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Строительство рыбохозяйственного комплекса, рыбопитомника.товарное рыбоводство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Сельское хозяйство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A351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2015-2018</w:t>
            </w:r>
          </w:p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Тогучинский район,  с.Колтырак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В стадии реализации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12500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5780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A35129">
            <w:pPr>
              <w:spacing w:after="0" w:line="240" w:lineRule="auto"/>
              <w:ind w:right="-11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 xml:space="preserve">Создано    </w:t>
            </w:r>
          </w:p>
          <w:p w:rsidR="00537399" w:rsidRPr="0026588A" w:rsidRDefault="00537399" w:rsidP="00A35129">
            <w:pPr>
              <w:spacing w:after="0" w:line="240" w:lineRule="auto"/>
              <w:ind w:right="-115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2 рабочих мест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 w:rsidRPr="0026588A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537399" w:rsidRPr="0026588A" w:rsidTr="00466AB1">
        <w:trPr>
          <w:trHeight w:val="237"/>
        </w:trPr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и/п Семёнов Н.И.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Гостинично-рекреационный комплекс «У водопада»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Туризм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2011-2018</w:t>
            </w:r>
          </w:p>
        </w:tc>
        <w:tc>
          <w:tcPr>
            <w:tcW w:w="1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Тогучинский район,  с.Карпысак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В стадии реализации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17000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700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12700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A35129">
            <w:pPr>
              <w:spacing w:after="0" w:line="240" w:lineRule="auto"/>
              <w:ind w:right="-115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Создание14 рабочих мест</w:t>
            </w:r>
          </w:p>
        </w:tc>
      </w:tr>
      <w:tr w:rsidR="00537399" w:rsidRPr="0026588A" w:rsidTr="00466AB1">
        <w:trPr>
          <w:trHeight w:val="237"/>
        </w:trPr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ОАО «НКУ» Каменный карьер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Реконструкция цехов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Промышленное производство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2015-2019</w:t>
            </w:r>
          </w:p>
        </w:tc>
        <w:tc>
          <w:tcPr>
            <w:tcW w:w="1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Тогучинский район,  р.п.Горный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В стадии реализации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590000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152000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110CB2">
            <w:pPr>
              <w:tabs>
                <w:tab w:val="left" w:pos="1026"/>
              </w:tabs>
              <w:spacing w:after="0" w:line="240" w:lineRule="auto"/>
              <w:ind w:right="659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578405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Default="00537399" w:rsidP="00A35129">
            <w:pPr>
              <w:spacing w:after="0" w:line="240" w:lineRule="auto"/>
              <w:ind w:right="-115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Улучшение условий труда</w:t>
            </w:r>
          </w:p>
          <w:p w:rsidR="00537399" w:rsidRPr="007C487D" w:rsidRDefault="00537399" w:rsidP="007C487D">
            <w:pPr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Создано 47 рабочих мест</w:t>
            </w:r>
          </w:p>
        </w:tc>
      </w:tr>
      <w:tr w:rsidR="00537399" w:rsidRPr="0026588A" w:rsidTr="00466AB1">
        <w:trPr>
          <w:trHeight w:val="237"/>
        </w:trPr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Глава КФХ Потапкина И.В.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Создание семейной животноводческой фермы мясного направления на 100 голов КРС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Сельское хозяйство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2016-2020</w:t>
            </w:r>
          </w:p>
        </w:tc>
        <w:tc>
          <w:tcPr>
            <w:tcW w:w="1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Тогучинский район, с.Лебедево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В стадии реализации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6700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400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4400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A35129">
            <w:pPr>
              <w:tabs>
                <w:tab w:val="left" w:pos="1525"/>
              </w:tabs>
              <w:spacing w:after="0" w:line="240" w:lineRule="auto"/>
              <w:ind w:right="185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Создание рабочих мест</w:t>
            </w:r>
          </w:p>
        </w:tc>
      </w:tr>
      <w:tr w:rsidR="00537399" w:rsidRPr="0026588A" w:rsidTr="00466AB1">
        <w:trPr>
          <w:trHeight w:val="237"/>
        </w:trPr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A351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и\п Глава КФХ</w:t>
            </w:r>
          </w:p>
          <w:p w:rsidR="00537399" w:rsidRPr="0026588A" w:rsidRDefault="00537399" w:rsidP="00A351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Есипенко В.Н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Строительство свиноводческой фермы на 600 голов свиней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Сельское хозяйство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2014-2020</w:t>
            </w:r>
          </w:p>
        </w:tc>
        <w:tc>
          <w:tcPr>
            <w:tcW w:w="1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Тогучинский район, п.Нечаевский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В стадии реализации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35900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1140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15040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A35129">
            <w:pPr>
              <w:spacing w:after="0" w:line="240" w:lineRule="auto"/>
              <w:ind w:right="185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Создание 10 рабочих мест, заработная плата до 17 тыс.руб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537399" w:rsidRPr="0026588A" w:rsidTr="00466AB1">
        <w:trPr>
          <w:trHeight w:val="237"/>
        </w:trPr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231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ООО «Альянс»</w:t>
            </w:r>
          </w:p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Строительство складских  и производственных помещений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Промышленное производство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231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2014-2019</w:t>
            </w:r>
          </w:p>
          <w:p w:rsidR="00537399" w:rsidRPr="0026588A" w:rsidRDefault="00537399" w:rsidP="00231B8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Срок реализации в три этапа</w:t>
            </w:r>
          </w:p>
        </w:tc>
        <w:tc>
          <w:tcPr>
            <w:tcW w:w="1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Г.Тогучин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В стадии реализации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155000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2</w:t>
            </w:r>
            <w:r w:rsidRPr="0026588A">
              <w:rPr>
                <w:rFonts w:ascii="Times New Roman" w:hAnsi="Times New Roman"/>
                <w:color w:val="000000"/>
                <w:lang w:eastAsia="ru-RU"/>
              </w:rPr>
              <w:t>5000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E7121">
            <w:pPr>
              <w:spacing w:after="0" w:line="240" w:lineRule="auto"/>
              <w:ind w:right="295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110000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231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Создание  более 40 рабочих мест</w:t>
            </w:r>
          </w:p>
          <w:p w:rsidR="00537399" w:rsidRPr="0026588A" w:rsidRDefault="00537399" w:rsidP="00231B86">
            <w:pPr>
              <w:spacing w:after="0" w:line="240" w:lineRule="auto"/>
              <w:ind w:right="85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заработная плата 17-20 тыс.руб.</w:t>
            </w:r>
          </w:p>
        </w:tc>
      </w:tr>
      <w:tr w:rsidR="00537399" w:rsidRPr="0026588A" w:rsidTr="00466AB1">
        <w:trPr>
          <w:trHeight w:val="237"/>
        </w:trPr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231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ООО «Промышленное Партнёрство Сибирь-Профиль»</w:t>
            </w:r>
          </w:p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231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Производство пластиковых окон, межкомнатных дверей</w:t>
            </w:r>
          </w:p>
          <w:p w:rsidR="00537399" w:rsidRPr="0026588A" w:rsidRDefault="00537399" w:rsidP="00231B8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 xml:space="preserve">Двери - 288 тыс. шт. в год, панели 1900 тыс. шт. в год, погонажные изделия 1920 тыс. шт. в год   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Промышленное производство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231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2015-2020</w:t>
            </w:r>
          </w:p>
          <w:p w:rsidR="00537399" w:rsidRPr="0026588A" w:rsidRDefault="00537399" w:rsidP="00231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37399" w:rsidRPr="0026588A" w:rsidRDefault="00537399" w:rsidP="00231B8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Срок реализации в три этапа</w:t>
            </w:r>
          </w:p>
        </w:tc>
        <w:tc>
          <w:tcPr>
            <w:tcW w:w="1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Г.Тогучин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В стадии реализации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42000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3</w:t>
            </w:r>
            <w:r w:rsidRPr="0026588A">
              <w:rPr>
                <w:rFonts w:ascii="Times New Roman" w:hAnsi="Times New Roman"/>
                <w:color w:val="000000"/>
                <w:lang w:eastAsia="ru-RU"/>
              </w:rPr>
              <w:t>0000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40000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231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Планируется создание 250 рабочих мест,</w:t>
            </w:r>
          </w:p>
          <w:p w:rsidR="00537399" w:rsidRPr="0026588A" w:rsidRDefault="00537399" w:rsidP="00466AB1">
            <w:pPr>
              <w:spacing w:after="0" w:line="240" w:lineRule="auto"/>
              <w:ind w:right="292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заработная плата до  17 тыс.руб</w:t>
            </w:r>
          </w:p>
        </w:tc>
      </w:tr>
      <w:tr w:rsidR="00537399" w:rsidRPr="0026588A" w:rsidTr="00466AB1">
        <w:trPr>
          <w:trHeight w:val="237"/>
        </w:trPr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ООО «Тогучинское молоко»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231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Реконструкция и модернизация  цехов</w:t>
            </w:r>
          </w:p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Пищевая и перерабатывающая промышленность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2008-2025</w:t>
            </w:r>
          </w:p>
        </w:tc>
        <w:tc>
          <w:tcPr>
            <w:tcW w:w="1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Г.Тогучин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231B86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В стадии реализации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150000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35000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58327E">
            <w:pPr>
              <w:spacing w:after="0" w:line="240" w:lineRule="auto"/>
              <w:ind w:right="695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121100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231B86">
            <w:pPr>
              <w:spacing w:after="0" w:line="240" w:lineRule="auto"/>
              <w:ind w:right="-15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Численность работников 225, увеличилась на 100 , среднемесячная з/плата 20748  руб.</w:t>
            </w:r>
          </w:p>
        </w:tc>
      </w:tr>
      <w:tr w:rsidR="00537399" w:rsidRPr="0026588A" w:rsidTr="00466AB1">
        <w:trPr>
          <w:trHeight w:val="237"/>
        </w:trPr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ИП Чуриков А.Н.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Развитие туристического объекта «Пихтовый гребень»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Туризм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2017-2022</w:t>
            </w:r>
          </w:p>
        </w:tc>
        <w:tc>
          <w:tcPr>
            <w:tcW w:w="1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Тогучинский район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Подготовительный период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300000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10000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10000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231B86">
            <w:pPr>
              <w:tabs>
                <w:tab w:val="left" w:pos="1825"/>
              </w:tabs>
              <w:spacing w:after="0" w:line="240" w:lineRule="auto"/>
              <w:ind w:right="-21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Планируется создание 50</w:t>
            </w:r>
          </w:p>
          <w:p w:rsidR="00537399" w:rsidRPr="0026588A" w:rsidRDefault="00537399" w:rsidP="00231B86">
            <w:pPr>
              <w:tabs>
                <w:tab w:val="left" w:pos="1825"/>
              </w:tabs>
              <w:spacing w:after="0" w:line="240" w:lineRule="auto"/>
              <w:ind w:right="-215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рабочих мест</w:t>
            </w:r>
          </w:p>
        </w:tc>
      </w:tr>
      <w:tr w:rsidR="00537399" w:rsidRPr="0026588A" w:rsidTr="00466AB1">
        <w:trPr>
          <w:trHeight w:val="237"/>
        </w:trPr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ЗАО «Политотдельское»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Реконструкция  коровника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Сельское хозяйство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2017</w:t>
            </w:r>
          </w:p>
        </w:tc>
        <w:tc>
          <w:tcPr>
            <w:tcW w:w="1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Тогучинский район, с.Пойменное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Введён в эксплуатацию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10200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11450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11450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231B86">
            <w:pPr>
              <w:spacing w:after="0" w:line="240" w:lineRule="auto"/>
              <w:ind w:right="-115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Улучшение условий труда</w:t>
            </w:r>
          </w:p>
        </w:tc>
      </w:tr>
      <w:tr w:rsidR="00537399" w:rsidRPr="0026588A" w:rsidTr="00466AB1">
        <w:trPr>
          <w:trHeight w:val="1323"/>
        </w:trPr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ЗАО «Завьяловское»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Строительство родильного отделения, реконструкция телятника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Сельское хозяйство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2016-2018</w:t>
            </w:r>
          </w:p>
        </w:tc>
        <w:tc>
          <w:tcPr>
            <w:tcW w:w="1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231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Тогучинский район, п.</w:t>
            </w:r>
          </w:p>
          <w:p w:rsidR="00537399" w:rsidRPr="0026588A" w:rsidRDefault="00537399" w:rsidP="00231B8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Гремячинский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В стадии реализации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8140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470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3640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7A3C0C">
            <w:pPr>
              <w:spacing w:after="0" w:line="240" w:lineRule="auto"/>
              <w:ind w:right="85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Улучшение условий труда</w:t>
            </w:r>
          </w:p>
        </w:tc>
      </w:tr>
      <w:tr w:rsidR="00537399" w:rsidRPr="0026588A" w:rsidTr="00466AB1">
        <w:trPr>
          <w:trHeight w:val="237"/>
        </w:trPr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ООО «АгроЛЭНД»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7A3C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 xml:space="preserve">Колхоз «Имени Пушкина» </w:t>
            </w:r>
          </w:p>
          <w:p w:rsidR="00537399" w:rsidRPr="0026588A" w:rsidRDefault="00537399" w:rsidP="007A3C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Строительство телятника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Сельское хозяйство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2016-2017</w:t>
            </w:r>
          </w:p>
        </w:tc>
        <w:tc>
          <w:tcPr>
            <w:tcW w:w="1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7A3C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 xml:space="preserve">Тогучинский район, </w:t>
            </w:r>
          </w:p>
          <w:p w:rsidR="00537399" w:rsidRPr="0026588A" w:rsidRDefault="00537399" w:rsidP="007A3C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с.Борцово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Подготовительный период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1500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250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7A3C0C">
            <w:pPr>
              <w:spacing w:after="0" w:line="240" w:lineRule="auto"/>
              <w:ind w:right="285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Улучшение условий труда</w:t>
            </w:r>
          </w:p>
        </w:tc>
      </w:tr>
      <w:tr w:rsidR="00537399" w:rsidRPr="0026588A" w:rsidTr="00466AB1">
        <w:trPr>
          <w:trHeight w:val="237"/>
        </w:trPr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ООО «Сиб-Колос»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Строительство откормочного помещения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Сельское хозяйство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2017-2018</w:t>
            </w:r>
          </w:p>
        </w:tc>
        <w:tc>
          <w:tcPr>
            <w:tcW w:w="1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7A3C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Тогучинский район</w:t>
            </w:r>
          </w:p>
          <w:p w:rsidR="00537399" w:rsidRPr="0026588A" w:rsidRDefault="00537399" w:rsidP="007A3C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с.Сурково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В стадии реализации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2000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640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640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7A3C0C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Улучшение условий труда</w:t>
            </w:r>
          </w:p>
        </w:tc>
      </w:tr>
      <w:tr w:rsidR="00537399" w:rsidRPr="0026588A" w:rsidTr="00466AB1">
        <w:trPr>
          <w:trHeight w:val="237"/>
        </w:trPr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ИП Глава КФХ Некрылов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Строительство СЖФ мясного направления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Сельское хозяйство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2016-2020</w:t>
            </w:r>
          </w:p>
        </w:tc>
        <w:tc>
          <w:tcPr>
            <w:tcW w:w="1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7A3C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Тогучинский район</w:t>
            </w:r>
          </w:p>
          <w:p w:rsidR="00537399" w:rsidRPr="0026588A" w:rsidRDefault="00537399" w:rsidP="007A3C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с.Чемское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В стадии реализации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7500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3660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6600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7A3C0C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Создание рабочих мест</w:t>
            </w:r>
          </w:p>
        </w:tc>
      </w:tr>
      <w:tr w:rsidR="00537399" w:rsidRPr="0026588A" w:rsidTr="00466AB1">
        <w:trPr>
          <w:trHeight w:val="237"/>
        </w:trPr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ИП Глава КФХ Мелехов А.Ю.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Строительство СЖФ мясного направления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Сельское хозяйство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2017-2021</w:t>
            </w:r>
          </w:p>
        </w:tc>
        <w:tc>
          <w:tcPr>
            <w:tcW w:w="1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7A3C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Тогучинский район</w:t>
            </w:r>
          </w:p>
          <w:p w:rsidR="00537399" w:rsidRPr="0026588A" w:rsidRDefault="00537399" w:rsidP="007A3C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с.Доронино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Подготовительный период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13800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7A3C0C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Создание рабочих мест</w:t>
            </w:r>
          </w:p>
        </w:tc>
      </w:tr>
      <w:tr w:rsidR="00537399" w:rsidRPr="0058327E" w:rsidTr="00466AB1">
        <w:trPr>
          <w:trHeight w:val="237"/>
        </w:trPr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7A3C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Администрация Тогучинско</w:t>
            </w:r>
          </w:p>
          <w:p w:rsidR="00537399" w:rsidRPr="0026588A" w:rsidRDefault="00537399" w:rsidP="007A3C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го района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 xml:space="preserve">Строительство школы р.п.Горный, ул. Космическая,3 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Образование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2013-2017</w:t>
            </w:r>
          </w:p>
        </w:tc>
        <w:tc>
          <w:tcPr>
            <w:tcW w:w="1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р.п.Горный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Введ</w:t>
            </w:r>
            <w:r>
              <w:rPr>
                <w:rFonts w:ascii="Times New Roman" w:hAnsi="Times New Roman"/>
                <w:sz w:val="24"/>
                <w:szCs w:val="24"/>
              </w:rPr>
              <w:t>ена</w:t>
            </w:r>
            <w:r w:rsidRPr="0026588A">
              <w:rPr>
                <w:rFonts w:ascii="Times New Roman" w:hAnsi="Times New Roman"/>
                <w:sz w:val="24"/>
                <w:szCs w:val="24"/>
              </w:rPr>
              <w:t xml:space="preserve"> в эксплуатацию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905000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618160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110CB2">
            <w:pPr>
              <w:spacing w:after="0" w:line="240" w:lineRule="auto"/>
              <w:ind w:right="459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905000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58327E" w:rsidRDefault="00537399" w:rsidP="007A3C0C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Создание рабочих мест</w:t>
            </w:r>
          </w:p>
        </w:tc>
      </w:tr>
      <w:tr w:rsidR="00537399" w:rsidRPr="0026588A" w:rsidTr="00466AB1">
        <w:trPr>
          <w:trHeight w:val="237"/>
        </w:trPr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7A3C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ООО «Сибирская инвестиционная Группа».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«Освоение угольного месторождения участка Завьяловский -2» 500 тыс.тонн угля в год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Промышленное производство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2011-2020</w:t>
            </w:r>
          </w:p>
        </w:tc>
        <w:tc>
          <w:tcPr>
            <w:tcW w:w="1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Тогучинский район, с.Курундусс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В стадии реализации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658 000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7000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110CB2">
            <w:pPr>
              <w:spacing w:after="0" w:line="240" w:lineRule="auto"/>
              <w:ind w:right="459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43000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7A3C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Создано 30 рабочих мест. 16 тыс.руб. среднемесячная заработная плата</w:t>
            </w:r>
          </w:p>
        </w:tc>
      </w:tr>
      <w:tr w:rsidR="00537399" w:rsidRPr="0026588A" w:rsidTr="00466AB1">
        <w:trPr>
          <w:trHeight w:val="237"/>
        </w:trPr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7A3C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ООО «Сибирская инвестиционная Группа».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bCs/>
                <w:iCs/>
                <w:sz w:val="24"/>
                <w:szCs w:val="24"/>
              </w:rPr>
              <w:t>Строительство щебёночного карьера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Промышленное производство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2017-2020</w:t>
            </w:r>
          </w:p>
        </w:tc>
        <w:tc>
          <w:tcPr>
            <w:tcW w:w="1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Тогучинский район, с.Родники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В стадии реализации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Нет данных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5000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110CB2">
            <w:pPr>
              <w:spacing w:after="0" w:line="240" w:lineRule="auto"/>
              <w:ind w:right="459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5000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7A3C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Создание  47 рабочих мест</w:t>
            </w:r>
          </w:p>
        </w:tc>
      </w:tr>
      <w:tr w:rsidR="00537399" w:rsidRPr="0026588A" w:rsidTr="00466AB1">
        <w:trPr>
          <w:trHeight w:val="237"/>
        </w:trPr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7A3C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ООО «Старый Тогучин»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26588A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Строительство пивоваренного завода 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Промышленное производство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2016-2017</w:t>
            </w:r>
          </w:p>
        </w:tc>
        <w:tc>
          <w:tcPr>
            <w:tcW w:w="1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Г.Тогучин, ул.Заводская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В стадии реализации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600000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250000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110CB2">
            <w:pPr>
              <w:spacing w:after="0" w:line="240" w:lineRule="auto"/>
              <w:ind w:right="459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600000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7A3C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Создано 47 рабочих мест</w:t>
            </w:r>
          </w:p>
        </w:tc>
      </w:tr>
      <w:tr w:rsidR="00537399" w:rsidRPr="0026588A" w:rsidTr="00466AB1">
        <w:trPr>
          <w:trHeight w:val="237"/>
        </w:trPr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7A3C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ООО «Гектор»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26588A">
              <w:rPr>
                <w:rFonts w:ascii="Times New Roman" w:hAnsi="Times New Roman"/>
                <w:bCs/>
                <w:iCs/>
                <w:sz w:val="24"/>
                <w:szCs w:val="24"/>
              </w:rPr>
              <w:t>Строительство магазина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Торговля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2016-2017</w:t>
            </w:r>
          </w:p>
        </w:tc>
        <w:tc>
          <w:tcPr>
            <w:tcW w:w="1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Г.Тогучин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Введён в эксплуатацию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60000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26588A">
              <w:rPr>
                <w:rFonts w:ascii="Times New Roman" w:hAnsi="Times New Roman"/>
                <w:color w:val="000000"/>
                <w:lang w:eastAsia="ru-RU"/>
              </w:rPr>
              <w:t>50000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110CB2">
            <w:pPr>
              <w:spacing w:after="0" w:line="240" w:lineRule="auto"/>
              <w:ind w:right="459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6</w:t>
            </w:r>
            <w:r w:rsidRPr="0026588A">
              <w:rPr>
                <w:rFonts w:ascii="Times New Roman" w:hAnsi="Times New Roman"/>
                <w:color w:val="000000"/>
                <w:lang w:eastAsia="ru-RU"/>
              </w:rPr>
              <w:t>0000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7A3C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Создано 15 рабочих мест</w:t>
            </w:r>
          </w:p>
        </w:tc>
      </w:tr>
      <w:tr w:rsidR="00537399" w:rsidRPr="00110CB2" w:rsidTr="00466AB1">
        <w:trPr>
          <w:trHeight w:val="237"/>
        </w:trPr>
        <w:tc>
          <w:tcPr>
            <w:tcW w:w="1626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D74C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b/>
                <w:sz w:val="24"/>
                <w:szCs w:val="24"/>
              </w:rPr>
              <w:t>Планируемые к реализации</w:t>
            </w:r>
          </w:p>
        </w:tc>
      </w:tr>
      <w:tr w:rsidR="00537399" w:rsidRPr="00D74C5A" w:rsidTr="00466AB1">
        <w:trPr>
          <w:trHeight w:val="237"/>
        </w:trPr>
        <w:tc>
          <w:tcPr>
            <w:tcW w:w="15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7399" w:rsidRPr="0026588A" w:rsidRDefault="00537399" w:rsidP="007A3C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26588A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Инициатор проекта</w:t>
            </w:r>
          </w:p>
        </w:tc>
        <w:tc>
          <w:tcPr>
            <w:tcW w:w="190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537399" w:rsidRPr="0026588A" w:rsidRDefault="00537399" w:rsidP="00D74C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26588A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Наименование проекта</w:t>
            </w:r>
          </w:p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537399" w:rsidRPr="00D74C5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74C5A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Сфера реализации проекта</w:t>
            </w:r>
          </w:p>
        </w:tc>
        <w:tc>
          <w:tcPr>
            <w:tcW w:w="142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537399" w:rsidRPr="00D74C5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74C5A">
              <w:rPr>
                <w:rFonts w:ascii="Times New Roman" w:hAnsi="Times New Roman"/>
                <w:b/>
                <w:sz w:val="20"/>
                <w:szCs w:val="20"/>
              </w:rPr>
              <w:t>Период реализации</w:t>
            </w:r>
          </w:p>
        </w:tc>
        <w:tc>
          <w:tcPr>
            <w:tcW w:w="166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537399" w:rsidRPr="00D74C5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74C5A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Место расположения проекта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537399" w:rsidRPr="00D74C5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74C5A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Стадия реализации проекта</w:t>
            </w:r>
          </w:p>
        </w:tc>
        <w:tc>
          <w:tcPr>
            <w:tcW w:w="49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D74C5A" w:rsidRDefault="00537399" w:rsidP="00110CB2">
            <w:pPr>
              <w:spacing w:after="0" w:line="240" w:lineRule="auto"/>
              <w:ind w:right="459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74C5A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Объем инвестиций, тыс. рублей</w:t>
            </w:r>
          </w:p>
        </w:tc>
        <w:tc>
          <w:tcPr>
            <w:tcW w:w="15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7399" w:rsidRPr="00D74C5A" w:rsidRDefault="00537399" w:rsidP="007A3C0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74C5A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Социальная эффективность проекта (создание новых рабочих мест), шт.</w:t>
            </w:r>
          </w:p>
        </w:tc>
      </w:tr>
      <w:tr w:rsidR="00537399" w:rsidRPr="00110CB2" w:rsidTr="00466AB1">
        <w:trPr>
          <w:trHeight w:val="237"/>
        </w:trPr>
        <w:tc>
          <w:tcPr>
            <w:tcW w:w="15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7399" w:rsidRPr="0026588A" w:rsidRDefault="00537399" w:rsidP="007A3C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  <w:vMerge/>
            <w:tcBorders>
              <w:left w:val="nil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4" w:type="dxa"/>
            <w:vMerge/>
            <w:tcBorders>
              <w:left w:val="nil"/>
              <w:right w:val="single" w:sz="4" w:space="0" w:color="auto"/>
            </w:tcBorders>
          </w:tcPr>
          <w:p w:rsidR="00537399" w:rsidRPr="00110CB2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4" w:type="dxa"/>
            <w:vMerge/>
            <w:tcBorders>
              <w:left w:val="nil"/>
              <w:right w:val="single" w:sz="4" w:space="0" w:color="auto"/>
            </w:tcBorders>
          </w:tcPr>
          <w:p w:rsidR="00537399" w:rsidRPr="00110CB2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7" w:type="dxa"/>
            <w:vMerge/>
            <w:tcBorders>
              <w:left w:val="nil"/>
              <w:right w:val="single" w:sz="4" w:space="0" w:color="auto"/>
            </w:tcBorders>
          </w:tcPr>
          <w:p w:rsidR="00537399" w:rsidRPr="00110CB2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nil"/>
              <w:right w:val="single" w:sz="4" w:space="0" w:color="auto"/>
            </w:tcBorders>
          </w:tcPr>
          <w:p w:rsidR="00537399" w:rsidRPr="00110CB2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76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537399" w:rsidRPr="00667829" w:rsidRDefault="00537399" w:rsidP="00D74C5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планируемый на весь срок реализации проекта</w:t>
            </w:r>
          </w:p>
          <w:p w:rsidR="00537399" w:rsidRPr="00110CB2" w:rsidRDefault="00537399" w:rsidP="00FA1A42">
            <w:pPr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32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110CB2" w:rsidRDefault="00537399" w:rsidP="00110CB2">
            <w:pPr>
              <w:spacing w:after="0" w:line="240" w:lineRule="auto"/>
              <w:ind w:right="459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фактический</w:t>
            </w:r>
          </w:p>
        </w:tc>
        <w:tc>
          <w:tcPr>
            <w:tcW w:w="15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7399" w:rsidRPr="00110CB2" w:rsidRDefault="00537399" w:rsidP="007A3C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7399" w:rsidRPr="00110CB2" w:rsidTr="00466AB1">
        <w:trPr>
          <w:trHeight w:val="237"/>
        </w:trPr>
        <w:tc>
          <w:tcPr>
            <w:tcW w:w="154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7A3C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110CB2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110CB2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110CB2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110CB2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76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110CB2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110CB2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нарастающим итогом с начала отчетного года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110CB2" w:rsidRDefault="00537399" w:rsidP="00110CB2">
            <w:pPr>
              <w:spacing w:after="0" w:line="240" w:lineRule="auto"/>
              <w:ind w:right="459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нарастающим итогом</w:t>
            </w:r>
            <w:r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 xml:space="preserve"> </w:t>
            </w: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с начала реализации проекта</w:t>
            </w:r>
          </w:p>
        </w:tc>
        <w:tc>
          <w:tcPr>
            <w:tcW w:w="15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110CB2" w:rsidRDefault="00537399" w:rsidP="007A3C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7399" w:rsidRPr="00110CB2" w:rsidTr="00466AB1">
        <w:trPr>
          <w:trHeight w:val="237"/>
        </w:trPr>
        <w:tc>
          <w:tcPr>
            <w:tcW w:w="1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7A3C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ООО «Золотые проекты»</w:t>
            </w:r>
          </w:p>
        </w:tc>
        <w:tc>
          <w:tcPr>
            <w:tcW w:w="1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«Строительство угольного разреза «Чертандинский» 5000 тыс.тонн угля в год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58327E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327E">
              <w:rPr>
                <w:rFonts w:ascii="Times New Roman" w:hAnsi="Times New Roman"/>
                <w:sz w:val="24"/>
                <w:szCs w:val="24"/>
              </w:rPr>
              <w:t>Промышленное производство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58327E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327E">
              <w:rPr>
                <w:rFonts w:ascii="Times New Roman" w:hAnsi="Times New Roman"/>
                <w:sz w:val="24"/>
                <w:szCs w:val="24"/>
              </w:rPr>
              <w:t>2019-2026</w:t>
            </w:r>
          </w:p>
        </w:tc>
        <w:tc>
          <w:tcPr>
            <w:tcW w:w="1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58327E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327E">
              <w:rPr>
                <w:rFonts w:ascii="Times New Roman" w:hAnsi="Times New Roman"/>
                <w:sz w:val="24"/>
                <w:szCs w:val="24"/>
              </w:rPr>
              <w:t>Тогучинский район, С.Березиково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58327E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327E">
              <w:rPr>
                <w:rFonts w:ascii="Times New Roman" w:hAnsi="Times New Roman"/>
                <w:sz w:val="24"/>
                <w:szCs w:val="24"/>
              </w:rPr>
              <w:t>Планируемые к реализации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58327E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58327E">
              <w:rPr>
                <w:rFonts w:ascii="Times New Roman" w:hAnsi="Times New Roman"/>
                <w:sz w:val="24"/>
                <w:szCs w:val="24"/>
              </w:rPr>
              <w:t>8 000 000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58327E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327E">
              <w:rPr>
                <w:rFonts w:ascii="Times New Roman" w:hAnsi="Times New Roman"/>
                <w:sz w:val="24"/>
                <w:szCs w:val="24"/>
              </w:rPr>
              <w:t xml:space="preserve"> -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58327E" w:rsidRDefault="00537399" w:rsidP="00110CB2">
            <w:pPr>
              <w:spacing w:after="0" w:line="240" w:lineRule="auto"/>
              <w:ind w:right="459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350 000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58327E" w:rsidRDefault="00537399" w:rsidP="007A3C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327E">
              <w:rPr>
                <w:rFonts w:ascii="Times New Roman" w:hAnsi="Times New Roman"/>
                <w:sz w:val="24"/>
                <w:szCs w:val="24"/>
              </w:rPr>
              <w:t>Создание рабочих мест</w:t>
            </w:r>
          </w:p>
        </w:tc>
      </w:tr>
      <w:tr w:rsidR="00537399" w:rsidRPr="00110CB2" w:rsidTr="00466AB1">
        <w:trPr>
          <w:trHeight w:val="237"/>
        </w:trPr>
        <w:tc>
          <w:tcPr>
            <w:tcW w:w="1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7A3C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АО «СК «Объединение инженеров-строителей»</w:t>
            </w:r>
          </w:p>
        </w:tc>
        <w:tc>
          <w:tcPr>
            <w:tcW w:w="1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Строительство угледобывающего предприятия 5000 тыс.тонн угля в год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58327E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327E">
              <w:rPr>
                <w:rFonts w:ascii="Times New Roman" w:hAnsi="Times New Roman"/>
                <w:sz w:val="24"/>
                <w:szCs w:val="24"/>
              </w:rPr>
              <w:t>Промышленное производство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58327E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327E">
              <w:rPr>
                <w:rFonts w:ascii="Times New Roman" w:hAnsi="Times New Roman"/>
                <w:sz w:val="24"/>
                <w:szCs w:val="24"/>
              </w:rPr>
              <w:t>2018-2020</w:t>
            </w:r>
          </w:p>
        </w:tc>
        <w:tc>
          <w:tcPr>
            <w:tcW w:w="1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58327E" w:rsidRDefault="00537399" w:rsidP="000835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327E">
              <w:rPr>
                <w:rFonts w:ascii="Times New Roman" w:hAnsi="Times New Roman"/>
                <w:sz w:val="24"/>
                <w:szCs w:val="24"/>
              </w:rPr>
              <w:t>Тогучинский район, с.Доронино</w:t>
            </w:r>
          </w:p>
          <w:p w:rsidR="00537399" w:rsidRPr="0058327E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58327E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327E">
              <w:rPr>
                <w:rFonts w:ascii="Times New Roman" w:hAnsi="Times New Roman"/>
                <w:sz w:val="24"/>
                <w:szCs w:val="24"/>
              </w:rPr>
              <w:t>Планируемые к реализации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58327E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58327E">
              <w:rPr>
                <w:rFonts w:ascii="Times New Roman" w:hAnsi="Times New Roman"/>
                <w:sz w:val="24"/>
                <w:szCs w:val="24"/>
              </w:rPr>
              <w:t>7 000 000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58327E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58327E" w:rsidRDefault="00537399" w:rsidP="00110CB2">
            <w:pPr>
              <w:spacing w:after="0" w:line="240" w:lineRule="auto"/>
              <w:ind w:right="459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301400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58327E" w:rsidRDefault="00537399" w:rsidP="007A3C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327E">
              <w:rPr>
                <w:rFonts w:ascii="Times New Roman" w:hAnsi="Times New Roman"/>
                <w:sz w:val="24"/>
                <w:szCs w:val="24"/>
              </w:rPr>
              <w:t>Создание рабочих мест 929</w:t>
            </w:r>
          </w:p>
        </w:tc>
      </w:tr>
      <w:tr w:rsidR="00537399" w:rsidRPr="00110CB2" w:rsidTr="00466AB1">
        <w:trPr>
          <w:trHeight w:val="237"/>
        </w:trPr>
        <w:tc>
          <w:tcPr>
            <w:tcW w:w="1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7A3C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ООО «Минерал»</w:t>
            </w:r>
          </w:p>
        </w:tc>
        <w:tc>
          <w:tcPr>
            <w:tcW w:w="1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Производство строительного материала «Альдипор» 125 тыс.м3 в год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110CB2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C1610">
              <w:rPr>
                <w:rFonts w:ascii="Times New Roman" w:hAnsi="Times New Roman"/>
                <w:sz w:val="24"/>
                <w:szCs w:val="24"/>
              </w:rPr>
              <w:t>Промышленное производство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110CB2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C1610">
              <w:rPr>
                <w:rFonts w:ascii="Times New Roman" w:hAnsi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/>
                <w:sz w:val="24"/>
                <w:szCs w:val="24"/>
              </w:rPr>
              <w:t>8-2022</w:t>
            </w:r>
          </w:p>
        </w:tc>
        <w:tc>
          <w:tcPr>
            <w:tcW w:w="1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110CB2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Тогучинский район, р.п.Горный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110CB2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29D1">
              <w:rPr>
                <w:rFonts w:ascii="Times New Roman" w:hAnsi="Times New Roman"/>
                <w:sz w:val="24"/>
                <w:szCs w:val="24"/>
              </w:rPr>
              <w:t>Планируемые к реализации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110CB2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249000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110CB2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110CB2" w:rsidRDefault="00537399" w:rsidP="00110CB2">
            <w:pPr>
              <w:spacing w:after="0" w:line="240" w:lineRule="auto"/>
              <w:ind w:right="459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100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110CB2" w:rsidRDefault="00537399" w:rsidP="007A3C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Создание 70</w:t>
            </w:r>
            <w:r w:rsidRPr="00AC161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-200 </w:t>
            </w:r>
            <w:r w:rsidRPr="00AC1610">
              <w:rPr>
                <w:rFonts w:ascii="Times New Roman" w:hAnsi="Times New Roman"/>
                <w:sz w:val="24"/>
                <w:szCs w:val="24"/>
              </w:rPr>
              <w:t>рабочих мест</w:t>
            </w:r>
          </w:p>
        </w:tc>
      </w:tr>
      <w:tr w:rsidR="00537399" w:rsidRPr="00110CB2" w:rsidTr="00466AB1">
        <w:trPr>
          <w:trHeight w:val="237"/>
        </w:trPr>
        <w:tc>
          <w:tcPr>
            <w:tcW w:w="1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7A3C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ООО «Ергос-Янис»</w:t>
            </w:r>
          </w:p>
        </w:tc>
        <w:tc>
          <w:tcPr>
            <w:tcW w:w="1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Строительство завода по переработке камня и производству щебня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110CB2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C1610">
              <w:rPr>
                <w:rFonts w:ascii="Times New Roman" w:hAnsi="Times New Roman"/>
                <w:sz w:val="24"/>
                <w:szCs w:val="24"/>
              </w:rPr>
              <w:t>Промышленное производство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110CB2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C1610">
              <w:rPr>
                <w:rFonts w:ascii="Times New Roman" w:hAnsi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Pr="00AC1610">
              <w:rPr>
                <w:rFonts w:ascii="Times New Roman" w:hAnsi="Times New Roman"/>
                <w:sz w:val="24"/>
                <w:szCs w:val="24"/>
              </w:rPr>
              <w:t>-2020</w:t>
            </w:r>
          </w:p>
        </w:tc>
        <w:tc>
          <w:tcPr>
            <w:tcW w:w="1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110CB2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Тогучинский район, с.Коурак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110CB2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29D1">
              <w:rPr>
                <w:rFonts w:ascii="Times New Roman" w:hAnsi="Times New Roman"/>
                <w:sz w:val="24"/>
                <w:szCs w:val="24"/>
              </w:rPr>
              <w:t>Планируемые к реализации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110CB2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Нет данных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110CB2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110CB2" w:rsidRDefault="00537399" w:rsidP="00110CB2">
            <w:pPr>
              <w:spacing w:after="0" w:line="240" w:lineRule="auto"/>
              <w:ind w:right="459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110CB2" w:rsidRDefault="00537399" w:rsidP="007A3C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C1610">
              <w:rPr>
                <w:rFonts w:ascii="Times New Roman" w:hAnsi="Times New Roman"/>
                <w:sz w:val="24"/>
                <w:szCs w:val="24"/>
              </w:rPr>
              <w:t>Создание 194 рабочих мест</w:t>
            </w:r>
          </w:p>
        </w:tc>
      </w:tr>
      <w:tr w:rsidR="00537399" w:rsidRPr="00110CB2" w:rsidTr="00466AB1">
        <w:trPr>
          <w:trHeight w:val="237"/>
        </w:trPr>
        <w:tc>
          <w:tcPr>
            <w:tcW w:w="1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7A3C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ООО «Таёжный источник»</w:t>
            </w:r>
          </w:p>
        </w:tc>
        <w:tc>
          <w:tcPr>
            <w:tcW w:w="1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Строительство завода по розливу артезианской воды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110CB2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C1610">
              <w:rPr>
                <w:rFonts w:ascii="Times New Roman" w:hAnsi="Times New Roman"/>
                <w:sz w:val="24"/>
                <w:szCs w:val="24"/>
              </w:rPr>
              <w:t>Промышленное производство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110CB2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Поиск инвестора для реализации проекта</w:t>
            </w:r>
          </w:p>
        </w:tc>
        <w:tc>
          <w:tcPr>
            <w:tcW w:w="1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110CB2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Тогучинский район, с.Лебедево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110CB2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29D1">
              <w:rPr>
                <w:rFonts w:ascii="Times New Roman" w:hAnsi="Times New Roman"/>
                <w:sz w:val="24"/>
                <w:szCs w:val="24"/>
              </w:rPr>
              <w:t>Планируемые к реализации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110CB2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AC1610">
              <w:rPr>
                <w:rFonts w:ascii="Times New Roman" w:hAnsi="Times New Roman"/>
                <w:sz w:val="24"/>
                <w:szCs w:val="24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110CB2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110CB2" w:rsidRDefault="00537399" w:rsidP="00110CB2">
            <w:pPr>
              <w:spacing w:after="0" w:line="240" w:lineRule="auto"/>
              <w:ind w:right="459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110CB2" w:rsidRDefault="00537399" w:rsidP="007A3C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C1610">
              <w:rPr>
                <w:rFonts w:ascii="Times New Roman" w:hAnsi="Times New Roman"/>
                <w:sz w:val="24"/>
                <w:szCs w:val="24"/>
              </w:rPr>
              <w:t>Создание рабочих мест</w:t>
            </w:r>
          </w:p>
        </w:tc>
      </w:tr>
      <w:tr w:rsidR="00537399" w:rsidRPr="00110CB2" w:rsidTr="00466AB1">
        <w:trPr>
          <w:trHeight w:val="237"/>
        </w:trPr>
        <w:tc>
          <w:tcPr>
            <w:tcW w:w="1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0835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Концерн «Сибирь»</w:t>
            </w:r>
          </w:p>
          <w:p w:rsidR="00537399" w:rsidRPr="0026588A" w:rsidRDefault="00537399" w:rsidP="000835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ООО «Карьер»</w:t>
            </w:r>
          </w:p>
        </w:tc>
        <w:tc>
          <w:tcPr>
            <w:tcW w:w="1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Строительство щебёночного карьера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110CB2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C1610">
              <w:rPr>
                <w:rFonts w:ascii="Times New Roman" w:hAnsi="Times New Roman"/>
                <w:sz w:val="24"/>
                <w:szCs w:val="24"/>
              </w:rPr>
              <w:t>Промышленное производство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110CB2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2017-2020</w:t>
            </w:r>
          </w:p>
        </w:tc>
        <w:tc>
          <w:tcPr>
            <w:tcW w:w="1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110CB2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Тогучинский район, с.Лекарственное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110CB2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29D1">
              <w:rPr>
                <w:rFonts w:ascii="Times New Roman" w:hAnsi="Times New Roman"/>
                <w:sz w:val="24"/>
                <w:szCs w:val="24"/>
              </w:rPr>
              <w:t>Планируемые к реализации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110CB2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AC1610">
              <w:rPr>
                <w:rFonts w:ascii="Times New Roman" w:hAnsi="Times New Roman"/>
                <w:sz w:val="24"/>
                <w:szCs w:val="24"/>
              </w:rPr>
              <w:t>608600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110CB2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110CB2" w:rsidRDefault="00537399" w:rsidP="00110CB2">
            <w:pPr>
              <w:spacing w:after="0" w:line="240" w:lineRule="auto"/>
              <w:ind w:right="459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100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110CB2" w:rsidRDefault="00537399" w:rsidP="007A3C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C1610">
              <w:rPr>
                <w:rFonts w:ascii="Times New Roman" w:hAnsi="Times New Roman"/>
                <w:sz w:val="24"/>
                <w:szCs w:val="24"/>
              </w:rPr>
              <w:t>Планируется создание 53 рабочих мест</w:t>
            </w:r>
          </w:p>
        </w:tc>
      </w:tr>
      <w:tr w:rsidR="00537399" w:rsidRPr="00110CB2" w:rsidTr="00466AB1">
        <w:trPr>
          <w:trHeight w:val="237"/>
        </w:trPr>
        <w:tc>
          <w:tcPr>
            <w:tcW w:w="1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0835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ООО «Битумные терминалы»</w:t>
            </w:r>
          </w:p>
          <w:p w:rsidR="00537399" w:rsidRPr="0026588A" w:rsidRDefault="00537399" w:rsidP="007A3C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0835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26588A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Строительство битумных терминалов </w:t>
            </w:r>
            <w:r w:rsidRPr="0026588A">
              <w:rPr>
                <w:rFonts w:ascii="Times New Roman" w:hAnsi="Times New Roman"/>
                <w:sz w:val="24"/>
                <w:szCs w:val="24"/>
              </w:rPr>
              <w:t>50 000 тонн</w:t>
            </w:r>
          </w:p>
          <w:p w:rsidR="00537399" w:rsidRPr="0026588A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110CB2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C1610">
              <w:rPr>
                <w:rFonts w:ascii="Times New Roman" w:hAnsi="Times New Roman"/>
                <w:sz w:val="24"/>
                <w:szCs w:val="24"/>
              </w:rPr>
              <w:t>Промышленное производство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110CB2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C1610">
              <w:rPr>
                <w:rFonts w:ascii="Times New Roman" w:hAnsi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Pr="00AC1610">
              <w:rPr>
                <w:rFonts w:ascii="Times New Roman" w:hAnsi="Times New Roman"/>
                <w:sz w:val="24"/>
                <w:szCs w:val="24"/>
              </w:rPr>
              <w:t>-2020</w:t>
            </w:r>
          </w:p>
        </w:tc>
        <w:tc>
          <w:tcPr>
            <w:tcW w:w="1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110CB2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Тогучинский район, р.п.Горный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110CB2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29D1">
              <w:rPr>
                <w:rFonts w:ascii="Times New Roman" w:hAnsi="Times New Roman"/>
                <w:sz w:val="24"/>
                <w:szCs w:val="24"/>
              </w:rPr>
              <w:t>Планируемые к реализации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110CB2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AC1610">
              <w:rPr>
                <w:rFonts w:ascii="Times New Roman" w:hAnsi="Times New Roman"/>
                <w:sz w:val="24"/>
                <w:szCs w:val="24"/>
              </w:rPr>
              <w:t>500 000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110CB2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110CB2" w:rsidRDefault="00537399" w:rsidP="00110CB2">
            <w:pPr>
              <w:spacing w:after="0" w:line="240" w:lineRule="auto"/>
              <w:ind w:right="459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110CB2" w:rsidRDefault="00537399" w:rsidP="007A3C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C1610">
              <w:rPr>
                <w:rFonts w:ascii="Times New Roman" w:hAnsi="Times New Roman"/>
                <w:sz w:val="24"/>
                <w:szCs w:val="24"/>
              </w:rPr>
              <w:t xml:space="preserve">Создание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100 </w:t>
            </w:r>
            <w:r w:rsidRPr="00AC1610">
              <w:rPr>
                <w:rFonts w:ascii="Times New Roman" w:hAnsi="Times New Roman"/>
                <w:sz w:val="24"/>
                <w:szCs w:val="24"/>
              </w:rPr>
              <w:t>рабочих мест</w:t>
            </w:r>
          </w:p>
        </w:tc>
      </w:tr>
      <w:tr w:rsidR="00537399" w:rsidRPr="00110CB2" w:rsidTr="00466AB1">
        <w:trPr>
          <w:trHeight w:val="237"/>
        </w:trPr>
        <w:tc>
          <w:tcPr>
            <w:tcW w:w="1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0835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НКО «СТЭЛС»</w:t>
            </w:r>
          </w:p>
        </w:tc>
        <w:tc>
          <w:tcPr>
            <w:tcW w:w="1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0835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26588A">
              <w:rPr>
                <w:rFonts w:ascii="Times New Roman" w:hAnsi="Times New Roman"/>
                <w:bCs/>
                <w:iCs/>
                <w:sz w:val="24"/>
                <w:szCs w:val="24"/>
              </w:rPr>
              <w:t>Создание транспортно-логистического  комплекса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AC1610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C1610">
              <w:rPr>
                <w:rFonts w:ascii="Times New Roman" w:hAnsi="Times New Roman"/>
                <w:sz w:val="24"/>
                <w:szCs w:val="24"/>
              </w:rPr>
              <w:t>Промышленное производство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AC1610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C1610">
              <w:rPr>
                <w:rFonts w:ascii="Times New Roman" w:hAnsi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Pr="00AC1610">
              <w:rPr>
                <w:rFonts w:ascii="Times New Roman" w:hAnsi="Times New Roman"/>
                <w:sz w:val="24"/>
                <w:szCs w:val="24"/>
              </w:rPr>
              <w:t>-2020</w:t>
            </w:r>
          </w:p>
        </w:tc>
        <w:tc>
          <w:tcPr>
            <w:tcW w:w="1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Тогучинский район, р.п.Горный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7229D1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29D1">
              <w:rPr>
                <w:rFonts w:ascii="Times New Roman" w:hAnsi="Times New Roman"/>
                <w:sz w:val="24"/>
                <w:szCs w:val="24"/>
              </w:rPr>
              <w:t>Планируемые к реализации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AC1610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180 000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Default="00537399" w:rsidP="00110CB2">
            <w:pPr>
              <w:spacing w:after="0" w:line="240" w:lineRule="auto"/>
              <w:ind w:right="459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AC1610" w:rsidRDefault="00537399" w:rsidP="007A3C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C1610">
              <w:rPr>
                <w:rFonts w:ascii="Times New Roman" w:hAnsi="Times New Roman"/>
                <w:sz w:val="24"/>
                <w:szCs w:val="24"/>
              </w:rPr>
              <w:t xml:space="preserve">Создание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87 </w:t>
            </w:r>
            <w:r w:rsidRPr="00AC1610">
              <w:rPr>
                <w:rFonts w:ascii="Times New Roman" w:hAnsi="Times New Roman"/>
                <w:sz w:val="24"/>
                <w:szCs w:val="24"/>
              </w:rPr>
              <w:t>рабочих мест</w:t>
            </w:r>
          </w:p>
        </w:tc>
      </w:tr>
      <w:tr w:rsidR="00537399" w:rsidRPr="00110CB2" w:rsidTr="00466AB1">
        <w:trPr>
          <w:trHeight w:val="237"/>
        </w:trPr>
        <w:tc>
          <w:tcPr>
            <w:tcW w:w="1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0835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 xml:space="preserve">ООО «Новые технологии Сибири» </w:t>
            </w:r>
          </w:p>
        </w:tc>
        <w:tc>
          <w:tcPr>
            <w:tcW w:w="1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0835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26588A">
              <w:rPr>
                <w:rFonts w:ascii="Times New Roman" w:hAnsi="Times New Roman"/>
                <w:bCs/>
                <w:iCs/>
                <w:sz w:val="24"/>
                <w:szCs w:val="24"/>
              </w:rPr>
              <w:t>Строительство завода по утилизации нефтешламов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AC1610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C1610">
              <w:rPr>
                <w:rFonts w:ascii="Times New Roman" w:hAnsi="Times New Roman"/>
                <w:sz w:val="24"/>
                <w:szCs w:val="24"/>
              </w:rPr>
              <w:t>Промышленное производство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AC1610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C1610">
              <w:rPr>
                <w:rFonts w:ascii="Times New Roman" w:hAnsi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Pr="00AC1610">
              <w:rPr>
                <w:rFonts w:ascii="Times New Roman" w:hAnsi="Times New Roman"/>
                <w:sz w:val="24"/>
                <w:szCs w:val="24"/>
              </w:rPr>
              <w:t>-2020</w:t>
            </w:r>
          </w:p>
        </w:tc>
        <w:tc>
          <w:tcPr>
            <w:tcW w:w="1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Тогучинский район, р.п.Горный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7229D1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29D1">
              <w:rPr>
                <w:rFonts w:ascii="Times New Roman" w:hAnsi="Times New Roman"/>
                <w:sz w:val="24"/>
                <w:szCs w:val="24"/>
              </w:rPr>
              <w:t>Планируемые к реализации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AC1610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500000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Default="00537399" w:rsidP="00110CB2">
            <w:pPr>
              <w:spacing w:after="0" w:line="240" w:lineRule="auto"/>
              <w:ind w:right="459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AC1610" w:rsidRDefault="00537399" w:rsidP="007A3C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C1610">
              <w:rPr>
                <w:rFonts w:ascii="Times New Roman" w:hAnsi="Times New Roman"/>
                <w:sz w:val="24"/>
                <w:szCs w:val="24"/>
              </w:rPr>
              <w:t xml:space="preserve">Создание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40 </w:t>
            </w:r>
            <w:r w:rsidRPr="00AC1610">
              <w:rPr>
                <w:rFonts w:ascii="Times New Roman" w:hAnsi="Times New Roman"/>
                <w:sz w:val="24"/>
                <w:szCs w:val="24"/>
              </w:rPr>
              <w:t>рабочих мест</w:t>
            </w:r>
          </w:p>
        </w:tc>
      </w:tr>
      <w:tr w:rsidR="00537399" w:rsidRPr="00110CB2" w:rsidTr="00466AB1">
        <w:trPr>
          <w:trHeight w:val="237"/>
        </w:trPr>
        <w:tc>
          <w:tcPr>
            <w:tcW w:w="1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26588A" w:rsidRDefault="00537399" w:rsidP="000835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588A">
              <w:rPr>
                <w:rFonts w:ascii="Times New Roman" w:hAnsi="Times New Roman"/>
                <w:sz w:val="24"/>
                <w:szCs w:val="24"/>
              </w:rPr>
              <w:t>АО «СК «Объединение инженеров-строителей»</w:t>
            </w:r>
          </w:p>
        </w:tc>
        <w:tc>
          <w:tcPr>
            <w:tcW w:w="1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420291" w:rsidRDefault="00537399" w:rsidP="000053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420291">
              <w:rPr>
                <w:rFonts w:ascii="Times New Roman" w:hAnsi="Times New Roman" w:cs="Circe-ExtraBold"/>
                <w:bCs/>
                <w:sz w:val="24"/>
                <w:szCs w:val="24"/>
                <w:lang w:eastAsia="ru-RU"/>
              </w:rPr>
              <w:t>Создание предприятия угледобывающей промышленности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AC1610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C1610">
              <w:rPr>
                <w:rFonts w:ascii="Times New Roman" w:hAnsi="Times New Roman"/>
                <w:sz w:val="24"/>
                <w:szCs w:val="24"/>
              </w:rPr>
              <w:t>Промышленное производство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AC1610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C1610">
              <w:rPr>
                <w:rFonts w:ascii="Times New Roman" w:hAnsi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Pr="00AC1610">
              <w:rPr>
                <w:rFonts w:ascii="Times New Roman" w:hAnsi="Times New Roman"/>
                <w:sz w:val="24"/>
                <w:szCs w:val="24"/>
              </w:rPr>
              <w:t>-2020</w:t>
            </w:r>
          </w:p>
        </w:tc>
        <w:tc>
          <w:tcPr>
            <w:tcW w:w="1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Тогучинский район, р.п.Горный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Pr="007229D1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29D1">
              <w:rPr>
                <w:rFonts w:ascii="Times New Roman" w:hAnsi="Times New Roman"/>
                <w:sz w:val="24"/>
                <w:szCs w:val="24"/>
              </w:rPr>
              <w:t>Планируемые к реализации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2000 000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Default="00537399" w:rsidP="00FA1A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7399" w:rsidRDefault="00537399" w:rsidP="00110CB2">
            <w:pPr>
              <w:spacing w:after="0" w:line="240" w:lineRule="auto"/>
              <w:ind w:right="459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399" w:rsidRPr="00AC1610" w:rsidRDefault="00537399" w:rsidP="007A3C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C1610">
              <w:rPr>
                <w:rFonts w:ascii="Times New Roman" w:hAnsi="Times New Roman"/>
                <w:sz w:val="24"/>
                <w:szCs w:val="24"/>
              </w:rPr>
              <w:t xml:space="preserve">Создание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300 </w:t>
            </w:r>
            <w:r w:rsidRPr="00AC1610">
              <w:rPr>
                <w:rFonts w:ascii="Times New Roman" w:hAnsi="Times New Roman"/>
                <w:sz w:val="24"/>
                <w:szCs w:val="24"/>
              </w:rPr>
              <w:t>рабочих мест</w:t>
            </w:r>
          </w:p>
        </w:tc>
      </w:tr>
    </w:tbl>
    <w:p w:rsidR="00537399" w:rsidRPr="00960B9C" w:rsidRDefault="00537399" w:rsidP="0069347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37399" w:rsidRDefault="00537399" w:rsidP="00686D05">
      <w:pPr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Проблемы, возникающие при реализации инвестиционного проекта</w:t>
      </w:r>
    </w:p>
    <w:p w:rsidR="00537399" w:rsidRDefault="00537399" w:rsidP="00686D05">
      <w:pPr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tbl>
      <w:tblPr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023"/>
        <w:gridCol w:w="5023"/>
        <w:gridCol w:w="5513"/>
      </w:tblGrid>
      <w:tr w:rsidR="00537399" w:rsidTr="00DC11CD">
        <w:tc>
          <w:tcPr>
            <w:tcW w:w="5023" w:type="dxa"/>
          </w:tcPr>
          <w:p w:rsidR="00537399" w:rsidRPr="00DC11CD" w:rsidRDefault="00537399" w:rsidP="00DC11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C11CD">
              <w:rPr>
                <w:rFonts w:ascii="Times New Roman" w:hAnsi="Times New Roman"/>
                <w:b/>
                <w:sz w:val="24"/>
                <w:szCs w:val="24"/>
              </w:rPr>
              <w:t>Наименование инвестиционного проекта</w:t>
            </w:r>
          </w:p>
        </w:tc>
        <w:tc>
          <w:tcPr>
            <w:tcW w:w="5023" w:type="dxa"/>
          </w:tcPr>
          <w:p w:rsidR="00537399" w:rsidRPr="00DC11CD" w:rsidRDefault="00537399" w:rsidP="00DC11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C11CD">
              <w:rPr>
                <w:rFonts w:ascii="Times New Roman" w:hAnsi="Times New Roman"/>
                <w:b/>
                <w:sz w:val="24"/>
                <w:szCs w:val="24"/>
              </w:rPr>
              <w:t>Проблема</w:t>
            </w:r>
          </w:p>
        </w:tc>
        <w:tc>
          <w:tcPr>
            <w:tcW w:w="5513" w:type="dxa"/>
          </w:tcPr>
          <w:p w:rsidR="00537399" w:rsidRPr="00DC11CD" w:rsidRDefault="00537399" w:rsidP="00DC11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C11CD">
              <w:rPr>
                <w:rFonts w:ascii="Times New Roman" w:hAnsi="Times New Roman"/>
                <w:b/>
                <w:sz w:val="24"/>
                <w:szCs w:val="24"/>
              </w:rPr>
              <w:t>Пути решения</w:t>
            </w:r>
          </w:p>
        </w:tc>
      </w:tr>
      <w:tr w:rsidR="00537399" w:rsidTr="00DC11CD">
        <w:tc>
          <w:tcPr>
            <w:tcW w:w="5023" w:type="dxa"/>
          </w:tcPr>
          <w:p w:rsidR="00537399" w:rsidRDefault="00537399" w:rsidP="00DC11C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C1610">
              <w:rPr>
                <w:rFonts w:ascii="Times New Roman" w:hAnsi="Times New Roman"/>
                <w:sz w:val="24"/>
                <w:szCs w:val="24"/>
              </w:rPr>
              <w:t>ООО «Минерал»</w:t>
            </w:r>
          </w:p>
          <w:p w:rsidR="00537399" w:rsidRPr="00DC11CD" w:rsidRDefault="00537399" w:rsidP="00DC11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C1610">
              <w:rPr>
                <w:rFonts w:ascii="Times New Roman" w:hAnsi="Times New Roman"/>
                <w:sz w:val="24"/>
                <w:szCs w:val="24"/>
              </w:rPr>
              <w:t>Производство строительного материала «Альдипор» 125 тыс.м3 в год</w:t>
            </w:r>
          </w:p>
        </w:tc>
        <w:tc>
          <w:tcPr>
            <w:tcW w:w="5023" w:type="dxa"/>
          </w:tcPr>
          <w:p w:rsidR="00537399" w:rsidRPr="00373332" w:rsidRDefault="00537399" w:rsidP="00DC11C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332">
              <w:rPr>
                <w:rFonts w:ascii="Times New Roman" w:hAnsi="Times New Roman"/>
                <w:sz w:val="24"/>
                <w:szCs w:val="24"/>
              </w:rPr>
              <w:t xml:space="preserve">Поиск </w:t>
            </w:r>
            <w:r>
              <w:rPr>
                <w:rFonts w:ascii="Times New Roman" w:hAnsi="Times New Roman"/>
                <w:sz w:val="24"/>
                <w:szCs w:val="24"/>
              </w:rPr>
              <w:t>со</w:t>
            </w:r>
            <w:r w:rsidRPr="00373332">
              <w:rPr>
                <w:rFonts w:ascii="Times New Roman" w:hAnsi="Times New Roman"/>
                <w:sz w:val="24"/>
                <w:szCs w:val="24"/>
              </w:rPr>
              <w:t>инвестора</w:t>
            </w:r>
          </w:p>
        </w:tc>
        <w:tc>
          <w:tcPr>
            <w:tcW w:w="5513" w:type="dxa"/>
          </w:tcPr>
          <w:p w:rsidR="00537399" w:rsidRPr="00DC11CD" w:rsidRDefault="00537399" w:rsidP="00430DBD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Проводится</w:t>
            </w:r>
            <w:r w:rsidRPr="00566D10">
              <w:rPr>
                <w:rFonts w:ascii="Times New Roman" w:hAnsi="Times New Roman"/>
                <w:sz w:val="24"/>
                <w:szCs w:val="24"/>
              </w:rPr>
              <w:t xml:space="preserve"> работа  по привлечению дополнительных инвестиций и разработке проектно-сметной документации для строительства завода.</w:t>
            </w:r>
          </w:p>
        </w:tc>
      </w:tr>
      <w:tr w:rsidR="00537399" w:rsidTr="00DC11CD">
        <w:tc>
          <w:tcPr>
            <w:tcW w:w="5023" w:type="dxa"/>
          </w:tcPr>
          <w:p w:rsidR="00537399" w:rsidRDefault="00537399" w:rsidP="00430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C1610">
              <w:rPr>
                <w:rFonts w:ascii="Times New Roman" w:hAnsi="Times New Roman"/>
                <w:sz w:val="24"/>
                <w:szCs w:val="24"/>
              </w:rPr>
              <w:t>ООО «Битумные терминалы»</w:t>
            </w:r>
          </w:p>
          <w:p w:rsidR="00537399" w:rsidRPr="00AC1610" w:rsidRDefault="00537399" w:rsidP="00527D5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«Новые технологии Сибири»</w:t>
            </w:r>
          </w:p>
        </w:tc>
        <w:tc>
          <w:tcPr>
            <w:tcW w:w="5023" w:type="dxa"/>
          </w:tcPr>
          <w:p w:rsidR="00537399" w:rsidRPr="00373332" w:rsidRDefault="00537399" w:rsidP="00DC11C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Отсутствие газа</w:t>
            </w:r>
          </w:p>
        </w:tc>
        <w:tc>
          <w:tcPr>
            <w:tcW w:w="5513" w:type="dxa"/>
          </w:tcPr>
          <w:p w:rsidR="00537399" w:rsidRDefault="00537399" w:rsidP="000D2C6A">
            <w:pPr>
              <w:spacing w:after="0" w:line="240" w:lineRule="auto"/>
              <w:ind w:firstLine="25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Планируется газификация посёлка на 2018-2020 годы</w:t>
            </w:r>
          </w:p>
        </w:tc>
      </w:tr>
      <w:tr w:rsidR="00537399" w:rsidTr="00DC11CD">
        <w:tc>
          <w:tcPr>
            <w:tcW w:w="5023" w:type="dxa"/>
          </w:tcPr>
          <w:p w:rsidR="00537399" w:rsidRPr="00430DBD" w:rsidRDefault="00537399" w:rsidP="00D51F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30DBD">
              <w:rPr>
                <w:rFonts w:ascii="Times New Roman" w:hAnsi="Times New Roman"/>
                <w:sz w:val="24"/>
                <w:szCs w:val="24"/>
              </w:rPr>
              <w:t xml:space="preserve">     АО «СК «Объединение инженеров-строителей»</w:t>
            </w:r>
          </w:p>
        </w:tc>
        <w:tc>
          <w:tcPr>
            <w:tcW w:w="5023" w:type="dxa"/>
          </w:tcPr>
          <w:p w:rsidR="00537399" w:rsidRDefault="00537399" w:rsidP="00DC11C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Перевод земель из сельскохозяйственного назначения  в земли промышленности</w:t>
            </w:r>
          </w:p>
        </w:tc>
        <w:tc>
          <w:tcPr>
            <w:tcW w:w="5513" w:type="dxa"/>
          </w:tcPr>
          <w:p w:rsidR="00537399" w:rsidRPr="0015098D" w:rsidRDefault="00537399" w:rsidP="000D2C6A">
            <w:pPr>
              <w:spacing w:after="0" w:line="240" w:lineRule="auto"/>
              <w:ind w:firstLine="25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15098D">
              <w:rPr>
                <w:rFonts w:ascii="Times New Roman" w:hAnsi="Times New Roman"/>
                <w:sz w:val="24"/>
                <w:szCs w:val="24"/>
              </w:rPr>
              <w:t>несени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15098D">
              <w:rPr>
                <w:rFonts w:ascii="Times New Roman" w:hAnsi="Times New Roman"/>
                <w:sz w:val="24"/>
                <w:szCs w:val="24"/>
              </w:rPr>
              <w:t xml:space="preserve"> изменений в генеральный план и градостроительный план Завьяловского поселения</w:t>
            </w:r>
          </w:p>
        </w:tc>
      </w:tr>
      <w:tr w:rsidR="00537399" w:rsidRPr="00D51FA7" w:rsidTr="00DC11CD">
        <w:tc>
          <w:tcPr>
            <w:tcW w:w="5023" w:type="dxa"/>
          </w:tcPr>
          <w:p w:rsidR="00537399" w:rsidRPr="00D51FA7" w:rsidRDefault="00537399" w:rsidP="00D51FA7">
            <w:pPr>
              <w:widowControl w:val="0"/>
              <w:tabs>
                <w:tab w:val="left" w:pos="166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</w:t>
            </w:r>
            <w:r w:rsidRPr="00D51FA7">
              <w:rPr>
                <w:rFonts w:ascii="Times New Roman" w:hAnsi="Times New Roman"/>
                <w:sz w:val="24"/>
                <w:szCs w:val="24"/>
              </w:rPr>
              <w:t>Карпысакский  щебеночный карьер» ООО «Карьер» СПК «Сибирь», Мирновский сельский совет</w:t>
            </w:r>
          </w:p>
        </w:tc>
        <w:tc>
          <w:tcPr>
            <w:tcW w:w="5023" w:type="dxa"/>
          </w:tcPr>
          <w:p w:rsidR="00537399" w:rsidRPr="00D51FA7" w:rsidRDefault="00537399" w:rsidP="00D51FA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Ф</w:t>
            </w:r>
            <w:r w:rsidRPr="00D51FA7">
              <w:rPr>
                <w:rFonts w:ascii="Times New Roman" w:hAnsi="Times New Roman"/>
                <w:sz w:val="24"/>
                <w:szCs w:val="24"/>
              </w:rPr>
              <w:t>едеральные земли сельскохозяйственного назначения, необходимо перевести в земли промышленности в настоящий момент документы по переводу находятся в Правительстве Российской Федерации на утверждении</w:t>
            </w:r>
            <w:r w:rsidRPr="00D51FA7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5513" w:type="dxa"/>
          </w:tcPr>
          <w:p w:rsidR="00537399" w:rsidRPr="00D51FA7" w:rsidRDefault="00537399" w:rsidP="000D2C6A">
            <w:pPr>
              <w:spacing w:after="0" w:line="240" w:lineRule="auto"/>
              <w:ind w:firstLine="25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Проект рассмотрен на заседании рабочей группы по инвестиционной деятельности</w:t>
            </w:r>
          </w:p>
        </w:tc>
      </w:tr>
      <w:tr w:rsidR="00537399" w:rsidRPr="00D51FA7" w:rsidTr="00DC11CD">
        <w:tc>
          <w:tcPr>
            <w:tcW w:w="5023" w:type="dxa"/>
          </w:tcPr>
          <w:p w:rsidR="00537399" w:rsidRPr="00430DBD" w:rsidRDefault="00537399" w:rsidP="005228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30DBD">
              <w:rPr>
                <w:rFonts w:ascii="Times New Roman" w:hAnsi="Times New Roman"/>
                <w:sz w:val="24"/>
                <w:szCs w:val="24"/>
              </w:rPr>
              <w:t>Концерн «Сибирь»</w:t>
            </w:r>
          </w:p>
          <w:p w:rsidR="00537399" w:rsidRDefault="00537399" w:rsidP="00522832">
            <w:pPr>
              <w:widowControl w:val="0"/>
              <w:tabs>
                <w:tab w:val="left" w:pos="166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30DBD">
              <w:rPr>
                <w:rFonts w:ascii="Times New Roman" w:hAnsi="Times New Roman"/>
                <w:sz w:val="24"/>
                <w:szCs w:val="24"/>
              </w:rPr>
              <w:t>ООО «Тогучин-цемент»</w:t>
            </w:r>
          </w:p>
        </w:tc>
        <w:tc>
          <w:tcPr>
            <w:tcW w:w="5023" w:type="dxa"/>
          </w:tcPr>
          <w:p w:rsidR="00537399" w:rsidRPr="00522832" w:rsidRDefault="00537399" w:rsidP="00D51FA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</w:t>
            </w:r>
            <w:r w:rsidRPr="00522832">
              <w:rPr>
                <w:rFonts w:ascii="Times New Roman" w:hAnsi="Times New Roman"/>
                <w:sz w:val="24"/>
                <w:szCs w:val="24"/>
              </w:rPr>
              <w:t>па</w:t>
            </w:r>
            <w:r>
              <w:rPr>
                <w:rFonts w:ascii="Times New Roman" w:hAnsi="Times New Roman"/>
                <w:sz w:val="24"/>
                <w:szCs w:val="24"/>
              </w:rPr>
              <w:t>л спрос</w:t>
            </w:r>
            <w:r w:rsidRPr="00522832">
              <w:rPr>
                <w:rFonts w:ascii="Times New Roman" w:hAnsi="Times New Roman"/>
                <w:sz w:val="24"/>
                <w:szCs w:val="24"/>
              </w:rPr>
              <w:t xml:space="preserve"> на рынке сбыта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ввиду</w:t>
            </w:r>
            <w:r w:rsidRPr="00522832">
              <w:rPr>
                <w:rFonts w:ascii="Times New Roman" w:hAnsi="Times New Roman"/>
                <w:sz w:val="24"/>
                <w:szCs w:val="24"/>
              </w:rPr>
              <w:t xml:space="preserve"> снижени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  <w:r w:rsidRPr="00522832">
              <w:rPr>
                <w:rFonts w:ascii="Times New Roman" w:hAnsi="Times New Roman"/>
                <w:sz w:val="24"/>
                <w:szCs w:val="24"/>
              </w:rPr>
              <w:t xml:space="preserve"> потребления цемента на строительных объектах при уменьшении объёмов СМР, ухудшении общей экономической обстановки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Это </w:t>
            </w:r>
            <w:r w:rsidRPr="00522832">
              <w:rPr>
                <w:rFonts w:ascii="Times New Roman" w:hAnsi="Times New Roman"/>
                <w:sz w:val="24"/>
                <w:szCs w:val="24"/>
              </w:rPr>
              <w:t xml:space="preserve"> резко повлияло на решение вопросов финансирования по проектированию и строительству завода.</w:t>
            </w:r>
          </w:p>
        </w:tc>
        <w:tc>
          <w:tcPr>
            <w:tcW w:w="5513" w:type="dxa"/>
          </w:tcPr>
          <w:p w:rsidR="00537399" w:rsidRDefault="00537399" w:rsidP="000D2C6A">
            <w:pPr>
              <w:spacing w:after="0" w:line="240" w:lineRule="auto"/>
              <w:ind w:firstLine="25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Проект рассмотрен на заседании рабочей группы по инвестиционной деятельности</w:t>
            </w:r>
          </w:p>
        </w:tc>
      </w:tr>
      <w:tr w:rsidR="00537399" w:rsidRPr="00D51FA7" w:rsidTr="00DC11CD">
        <w:tc>
          <w:tcPr>
            <w:tcW w:w="5023" w:type="dxa"/>
          </w:tcPr>
          <w:p w:rsidR="00537399" w:rsidRPr="00430DBD" w:rsidRDefault="00537399" w:rsidP="005228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ПАО «Спецхоз РОДНИКИ»</w:t>
            </w:r>
          </w:p>
        </w:tc>
        <w:tc>
          <w:tcPr>
            <w:tcW w:w="5023" w:type="dxa"/>
          </w:tcPr>
          <w:p w:rsidR="00537399" w:rsidRDefault="00537399" w:rsidP="00D51FA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Поиск инвестора, выделение земель сельскохозяйственного назначения на территории района</w:t>
            </w:r>
          </w:p>
        </w:tc>
        <w:tc>
          <w:tcPr>
            <w:tcW w:w="5513" w:type="dxa"/>
          </w:tcPr>
          <w:p w:rsidR="00537399" w:rsidRDefault="00537399" w:rsidP="000D2C6A">
            <w:pPr>
              <w:spacing w:after="0" w:line="240" w:lineRule="auto"/>
              <w:ind w:firstLine="25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Проект рассмотрен на заседании рабочей группы по инвестиционной деятельности</w:t>
            </w:r>
          </w:p>
        </w:tc>
      </w:tr>
    </w:tbl>
    <w:p w:rsidR="00537399" w:rsidRDefault="00537399" w:rsidP="006934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37399" w:rsidRDefault="00537399" w:rsidP="00693475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br w:type="page"/>
      </w:r>
    </w:p>
    <w:p w:rsidR="00537399" w:rsidRDefault="00537399" w:rsidP="006934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</w:t>
      </w:r>
      <w:r w:rsidRPr="003308E1">
        <w:rPr>
          <w:rFonts w:ascii="Times New Roman" w:hAnsi="Times New Roman"/>
          <w:b/>
          <w:sz w:val="28"/>
          <w:szCs w:val="28"/>
        </w:rPr>
        <w:t>. Концессионные соглашения</w:t>
      </w:r>
      <w:r>
        <w:rPr>
          <w:rFonts w:ascii="Times New Roman" w:hAnsi="Times New Roman"/>
          <w:b/>
          <w:sz w:val="28"/>
          <w:szCs w:val="28"/>
        </w:rPr>
        <w:t>, соглашения о муниципально–частном партнерстве</w:t>
      </w:r>
    </w:p>
    <w:p w:rsidR="00537399" w:rsidRPr="003308E1" w:rsidRDefault="00537399" w:rsidP="006934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60B9C">
        <w:rPr>
          <w:rFonts w:ascii="Times New Roman" w:hAnsi="Times New Roman"/>
          <w:sz w:val="24"/>
          <w:szCs w:val="24"/>
        </w:rPr>
        <w:t>(нарастающим итогом с начала отчетного года)</w:t>
      </w:r>
    </w:p>
    <w:p w:rsidR="00537399" w:rsidRPr="005E1AFA" w:rsidRDefault="00537399" w:rsidP="0069347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16159" w:type="dxa"/>
        <w:tblInd w:w="-601" w:type="dxa"/>
        <w:tblLayout w:type="fixed"/>
        <w:tblLook w:val="00A0"/>
      </w:tblPr>
      <w:tblGrid>
        <w:gridCol w:w="1276"/>
        <w:gridCol w:w="284"/>
        <w:gridCol w:w="249"/>
        <w:gridCol w:w="276"/>
        <w:gridCol w:w="149"/>
        <w:gridCol w:w="175"/>
        <w:gridCol w:w="149"/>
        <w:gridCol w:w="277"/>
        <w:gridCol w:w="149"/>
        <w:gridCol w:w="276"/>
        <w:gridCol w:w="149"/>
        <w:gridCol w:w="560"/>
        <w:gridCol w:w="149"/>
        <w:gridCol w:w="276"/>
        <w:gridCol w:w="149"/>
        <w:gridCol w:w="276"/>
        <w:gridCol w:w="149"/>
        <w:gridCol w:w="276"/>
        <w:gridCol w:w="149"/>
        <w:gridCol w:w="277"/>
        <w:gridCol w:w="149"/>
        <w:gridCol w:w="189"/>
        <w:gridCol w:w="149"/>
        <w:gridCol w:w="351"/>
        <w:gridCol w:w="149"/>
        <w:gridCol w:w="488"/>
        <w:gridCol w:w="64"/>
        <w:gridCol w:w="780"/>
        <w:gridCol w:w="149"/>
        <w:gridCol w:w="559"/>
        <w:gridCol w:w="149"/>
        <w:gridCol w:w="702"/>
        <w:gridCol w:w="149"/>
        <w:gridCol w:w="985"/>
        <w:gridCol w:w="149"/>
        <w:gridCol w:w="985"/>
        <w:gridCol w:w="149"/>
        <w:gridCol w:w="500"/>
        <w:gridCol w:w="201"/>
        <w:gridCol w:w="493"/>
        <w:gridCol w:w="8"/>
        <w:gridCol w:w="850"/>
        <w:gridCol w:w="42"/>
        <w:gridCol w:w="809"/>
        <w:gridCol w:w="142"/>
        <w:gridCol w:w="7"/>
        <w:gridCol w:w="1127"/>
        <w:gridCol w:w="15"/>
      </w:tblGrid>
      <w:tr w:rsidR="00537399" w:rsidRPr="00FA3492" w:rsidTr="00AC758E">
        <w:trPr>
          <w:gridAfter w:val="1"/>
          <w:wAfter w:w="15" w:type="dxa"/>
          <w:cantSplit/>
          <w:trHeight w:val="3494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FD10D9" w:rsidRDefault="00537399" w:rsidP="0069347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D10D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муниципального района (городского округа, органа власти)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FD10D9" w:rsidRDefault="00537399" w:rsidP="0069347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D10D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проекта</w:t>
            </w:r>
          </w:p>
        </w:tc>
        <w:tc>
          <w:tcPr>
            <w:tcW w:w="5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FD10D9" w:rsidRDefault="00537399" w:rsidP="0069347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D10D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Уровень реализации</w:t>
            </w:r>
          </w:p>
        </w:tc>
        <w:tc>
          <w:tcPr>
            <w:tcW w:w="3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FD10D9" w:rsidRDefault="00537399" w:rsidP="0069347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D10D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Сфера реализации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FD10D9" w:rsidRDefault="00537399" w:rsidP="0069347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D10D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Отрасль реализации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FD10D9" w:rsidRDefault="00537399" w:rsidP="0069347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D10D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Форма реализации проекта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FD10D9" w:rsidRDefault="00537399" w:rsidP="0069347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D10D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Нормативное основание реализации проекта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FD10D9" w:rsidRDefault="00537399" w:rsidP="0069347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D10D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Способ реализации проекта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FD10D9" w:rsidRDefault="00537399" w:rsidP="0069347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D10D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Статус реализации проекта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FD10D9" w:rsidRDefault="00537399" w:rsidP="0069347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D10D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Основание реализации проекта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FD10D9" w:rsidRDefault="00537399" w:rsidP="0069347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D10D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Статус соглашения</w:t>
            </w:r>
          </w:p>
        </w:tc>
        <w:tc>
          <w:tcPr>
            <w:tcW w:w="3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FD10D9" w:rsidRDefault="00537399" w:rsidP="0069347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D10D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Дата подписания соглашения</w:t>
            </w:r>
          </w:p>
        </w:tc>
        <w:tc>
          <w:tcPr>
            <w:tcW w:w="5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FD10D9" w:rsidRDefault="00537399" w:rsidP="0069347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D10D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Публичный партнер</w:t>
            </w:r>
          </w:p>
        </w:tc>
        <w:tc>
          <w:tcPr>
            <w:tcW w:w="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FD10D9" w:rsidRDefault="00537399" w:rsidP="0069347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D10D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Частный партнер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FD10D9" w:rsidRDefault="00537399" w:rsidP="0069347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D10D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Дата ввода объекта в эксплуатацию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FD10D9" w:rsidRDefault="00537399" w:rsidP="0069347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D10D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Срок реализации проекта (лет)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FD10D9" w:rsidRDefault="00537399" w:rsidP="0069347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D10D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Технико-экономические параметры проекта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FD10D9" w:rsidRDefault="00537399" w:rsidP="0069347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D10D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Общий объем инвестиций в реализацию проекта</w:t>
            </w:r>
            <w:r w:rsidRPr="00FD10D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 xml:space="preserve"> (тыс. рублей)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FD10D9" w:rsidRDefault="00537399" w:rsidP="0069347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D10D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частных инвестиций в реализацию проекта</w:t>
            </w:r>
            <w:r w:rsidRPr="00FD10D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>(тыс. рублей)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FD10D9" w:rsidRDefault="00537399" w:rsidP="0069347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D10D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Бюджетные обязательства (да/нет)</w:t>
            </w:r>
          </w:p>
        </w:tc>
        <w:tc>
          <w:tcPr>
            <w:tcW w:w="5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FD10D9" w:rsidRDefault="00537399" w:rsidP="0069347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D10D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бюджетных обязательств (тыс. рублей)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FD10D9" w:rsidRDefault="00537399" w:rsidP="0069347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D10D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Иные условные бюджетные обязательства в проекте (да/нет)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FD10D9" w:rsidRDefault="00537399" w:rsidP="0069347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D10D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иных условных бюджетных обязательств в проекте (тыс. рублей)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FD10D9" w:rsidRDefault="00537399" w:rsidP="0069347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D10D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Привлечение консультантов и советников</w:t>
            </w:r>
            <w:r w:rsidRPr="00FD10D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>(юридических лиц) для реализации проекта (да/нет)</w:t>
            </w:r>
          </w:p>
        </w:tc>
      </w:tr>
      <w:tr w:rsidR="00537399" w:rsidRPr="00FA3492" w:rsidTr="00AC758E">
        <w:trPr>
          <w:gridAfter w:val="1"/>
          <w:wAfter w:w="15" w:type="dxa"/>
          <w:trHeight w:val="424"/>
        </w:trPr>
        <w:tc>
          <w:tcPr>
            <w:tcW w:w="16144" w:type="dxa"/>
            <w:gridSpan w:val="4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399" w:rsidRPr="00FA3492" w:rsidRDefault="00537399" w:rsidP="006934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A3492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Реализуемые</w:t>
            </w:r>
          </w:p>
        </w:tc>
      </w:tr>
      <w:tr w:rsidR="00537399" w:rsidRPr="00FA3492" w:rsidTr="00AC758E">
        <w:trPr>
          <w:gridAfter w:val="1"/>
          <w:wAfter w:w="15" w:type="dxa"/>
          <w:cantSplit/>
          <w:trHeight w:val="1134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399" w:rsidRPr="00A46529" w:rsidRDefault="00537399" w:rsidP="00693475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FA3492" w:rsidRDefault="00537399" w:rsidP="00A46529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A4652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5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37399" w:rsidRPr="00FA3492" w:rsidRDefault="00537399" w:rsidP="006934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37399" w:rsidRPr="00FA3492" w:rsidRDefault="00537399" w:rsidP="006934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37399" w:rsidRPr="00FA3492" w:rsidRDefault="00537399" w:rsidP="006934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37399" w:rsidRPr="00FA3492" w:rsidRDefault="00537399" w:rsidP="006934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37399" w:rsidRPr="00FA3492" w:rsidRDefault="00537399" w:rsidP="006934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37399" w:rsidRPr="00FA3492" w:rsidRDefault="00537399" w:rsidP="006934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37399" w:rsidRPr="00FA3492" w:rsidRDefault="00537399" w:rsidP="006934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37399" w:rsidRPr="00FA3492" w:rsidRDefault="00537399" w:rsidP="006934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37399" w:rsidRPr="00FA3492" w:rsidRDefault="00537399" w:rsidP="006934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37399" w:rsidRPr="00FA3492" w:rsidRDefault="00537399" w:rsidP="006934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37399" w:rsidRPr="00FA3492" w:rsidRDefault="00537399" w:rsidP="006934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FA3492" w:rsidRDefault="00537399" w:rsidP="006934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FA3492" w:rsidRDefault="00537399" w:rsidP="006934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FA3492" w:rsidRDefault="00537399" w:rsidP="006934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FA3492" w:rsidRDefault="00537399" w:rsidP="006934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FA3492" w:rsidRDefault="00537399" w:rsidP="006934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FA3492" w:rsidRDefault="00537399" w:rsidP="006934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FA3492" w:rsidRDefault="00537399" w:rsidP="006934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FA3492" w:rsidRDefault="00537399" w:rsidP="006934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FA3492" w:rsidRDefault="00537399" w:rsidP="006934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FA3492" w:rsidRDefault="00537399" w:rsidP="006934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FA3492" w:rsidRDefault="00537399" w:rsidP="006934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537399" w:rsidRPr="00FA3492" w:rsidTr="00AC758E">
        <w:trPr>
          <w:gridAfter w:val="1"/>
          <w:wAfter w:w="15" w:type="dxa"/>
          <w:trHeight w:val="403"/>
        </w:trPr>
        <w:tc>
          <w:tcPr>
            <w:tcW w:w="16144" w:type="dxa"/>
            <w:gridSpan w:val="4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399" w:rsidRPr="00FA3492" w:rsidRDefault="00537399" w:rsidP="006934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A3492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Планируемые</w:t>
            </w:r>
          </w:p>
        </w:tc>
      </w:tr>
      <w:tr w:rsidR="00537399" w:rsidRPr="00FA3492" w:rsidTr="00AC758E">
        <w:trPr>
          <w:cantSplit/>
          <w:trHeight w:val="1134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399" w:rsidRDefault="00537399" w:rsidP="00693475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6D0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Тогучинский</w:t>
            </w:r>
          </w:p>
          <w:p w:rsidR="00537399" w:rsidRDefault="00537399" w:rsidP="00693475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537399" w:rsidRDefault="00537399" w:rsidP="00693475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537399" w:rsidRDefault="00537399" w:rsidP="00693475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537399" w:rsidRDefault="00537399" w:rsidP="00693475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537399" w:rsidRDefault="00537399" w:rsidP="00693475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537399" w:rsidRPr="00686D05" w:rsidRDefault="00537399" w:rsidP="00693475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AC758E" w:rsidRDefault="00537399" w:rsidP="00EF466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C758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Строительство детского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сада 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FA3492" w:rsidRDefault="00537399" w:rsidP="00EF466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3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AC758E" w:rsidRDefault="00537399" w:rsidP="00EF466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C758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AC758E" w:rsidRDefault="00537399" w:rsidP="00EF466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C758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FA3492" w:rsidRDefault="00537399" w:rsidP="00EF466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EF466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ГЧП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FA3492" w:rsidRDefault="00537399" w:rsidP="00EF466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EF466B" w:rsidRDefault="00537399" w:rsidP="00EF466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FA3492" w:rsidRDefault="00537399" w:rsidP="00EF466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FA3492" w:rsidRDefault="00537399" w:rsidP="00EF466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FA3492" w:rsidRDefault="00537399" w:rsidP="00EF466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-</w:t>
            </w:r>
          </w:p>
        </w:tc>
        <w:tc>
          <w:tcPr>
            <w:tcW w:w="3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FA3492" w:rsidRDefault="00537399" w:rsidP="00EF466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EF466B" w:rsidRDefault="00537399" w:rsidP="00EF466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Муниципальное образование</w:t>
            </w:r>
          </w:p>
        </w:tc>
        <w:tc>
          <w:tcPr>
            <w:tcW w:w="4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4B5662" w:rsidRDefault="00537399" w:rsidP="006934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B5662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ООО СК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4B5662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троим дом для тебя»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FA3492" w:rsidRDefault="00537399" w:rsidP="006934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FA3492" w:rsidRDefault="00537399" w:rsidP="004B5662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FA3492" w:rsidRDefault="00537399" w:rsidP="006934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4B5662" w:rsidRDefault="00537399" w:rsidP="006934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B5662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200000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4B5662" w:rsidRDefault="00537399" w:rsidP="006934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B5662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197500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4B5662" w:rsidRDefault="00537399" w:rsidP="006934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B5662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6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FA3492" w:rsidRDefault="00537399" w:rsidP="006934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FA3492" w:rsidRDefault="00537399" w:rsidP="006934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5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FA3492" w:rsidRDefault="00537399" w:rsidP="006934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399" w:rsidRPr="00686D05" w:rsidRDefault="00537399" w:rsidP="006934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6D0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</w:tbl>
    <w:p w:rsidR="00537399" w:rsidRDefault="00537399" w:rsidP="006934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37399" w:rsidRPr="00FD10D9" w:rsidRDefault="00537399" w:rsidP="006934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37399" w:rsidRPr="00FD10D9" w:rsidRDefault="00537399" w:rsidP="006934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  <w:sectPr w:rsidR="00537399" w:rsidRPr="00FD10D9" w:rsidSect="00B50227">
          <w:headerReference w:type="default" r:id="rId7"/>
          <w:pgSz w:w="16838" w:h="11906" w:orient="landscape"/>
          <w:pgMar w:top="0" w:right="1134" w:bottom="567" w:left="851" w:header="381" w:footer="709" w:gutter="0"/>
          <w:pgNumType w:start="2"/>
          <w:cols w:space="708"/>
          <w:docGrid w:linePitch="381"/>
        </w:sectPr>
      </w:pPr>
    </w:p>
    <w:p w:rsidR="00537399" w:rsidRDefault="00537399" w:rsidP="00A465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37399" w:rsidRPr="00A46529" w:rsidRDefault="00537399" w:rsidP="00A465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 Работа инвестиционных уполномоченных с обращениями инвесторов</w:t>
      </w:r>
    </w:p>
    <w:p w:rsidR="00537399" w:rsidRPr="008D369B" w:rsidRDefault="00537399" w:rsidP="006934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37399" w:rsidRDefault="00537399" w:rsidP="0069347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15814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19"/>
        <w:gridCol w:w="2198"/>
        <w:gridCol w:w="1697"/>
        <w:gridCol w:w="3200"/>
        <w:gridCol w:w="3200"/>
        <w:gridCol w:w="3200"/>
        <w:gridCol w:w="1800"/>
      </w:tblGrid>
      <w:tr w:rsidR="00537399" w:rsidRPr="00A46529" w:rsidTr="00CE3060">
        <w:tc>
          <w:tcPr>
            <w:tcW w:w="519" w:type="dxa"/>
          </w:tcPr>
          <w:p w:rsidR="00537399" w:rsidRPr="00A46529" w:rsidRDefault="00537399" w:rsidP="00A465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46529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98" w:type="dxa"/>
          </w:tcPr>
          <w:p w:rsidR="00537399" w:rsidRPr="00A46529" w:rsidRDefault="00537399" w:rsidP="00A465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46529">
              <w:rPr>
                <w:rFonts w:ascii="Times New Roman" w:hAnsi="Times New Roman"/>
                <w:b/>
                <w:sz w:val="24"/>
                <w:szCs w:val="24"/>
              </w:rPr>
              <w:t>Инициатор обращения</w:t>
            </w:r>
          </w:p>
        </w:tc>
        <w:tc>
          <w:tcPr>
            <w:tcW w:w="1697" w:type="dxa"/>
          </w:tcPr>
          <w:p w:rsidR="00537399" w:rsidRPr="00A46529" w:rsidRDefault="00537399" w:rsidP="00A465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46529">
              <w:rPr>
                <w:rFonts w:ascii="Times New Roman" w:hAnsi="Times New Roman"/>
                <w:b/>
                <w:sz w:val="24"/>
                <w:szCs w:val="24"/>
              </w:rPr>
              <w:t>Дата обращения</w:t>
            </w:r>
          </w:p>
        </w:tc>
        <w:tc>
          <w:tcPr>
            <w:tcW w:w="3200" w:type="dxa"/>
          </w:tcPr>
          <w:p w:rsidR="00537399" w:rsidRPr="00A46529" w:rsidRDefault="00537399" w:rsidP="00A465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46529">
              <w:rPr>
                <w:rFonts w:ascii="Times New Roman" w:hAnsi="Times New Roman"/>
                <w:b/>
                <w:sz w:val="24"/>
                <w:szCs w:val="24"/>
              </w:rPr>
              <w:t xml:space="preserve">Цель обращения </w:t>
            </w:r>
          </w:p>
        </w:tc>
        <w:tc>
          <w:tcPr>
            <w:tcW w:w="3200" w:type="dxa"/>
          </w:tcPr>
          <w:p w:rsidR="00537399" w:rsidRPr="00A46529" w:rsidRDefault="00537399" w:rsidP="00FA1A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46529">
              <w:rPr>
                <w:rFonts w:ascii="Times New Roman" w:hAnsi="Times New Roman"/>
                <w:b/>
                <w:sz w:val="24"/>
                <w:szCs w:val="24"/>
              </w:rPr>
              <w:t>Результат рассмотрения обращения</w:t>
            </w:r>
          </w:p>
        </w:tc>
        <w:tc>
          <w:tcPr>
            <w:tcW w:w="3200" w:type="dxa"/>
          </w:tcPr>
          <w:p w:rsidR="00537399" w:rsidRPr="00A46529" w:rsidRDefault="00537399" w:rsidP="00A465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9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46529">
              <w:rPr>
                <w:rFonts w:ascii="Times New Roman" w:hAnsi="Times New Roman"/>
                <w:b/>
                <w:sz w:val="24"/>
                <w:szCs w:val="24"/>
              </w:rPr>
              <w:t>Действия инвестиционного уполномоченного</w:t>
            </w:r>
          </w:p>
        </w:tc>
        <w:tc>
          <w:tcPr>
            <w:tcW w:w="1800" w:type="dxa"/>
          </w:tcPr>
          <w:p w:rsidR="00537399" w:rsidRPr="00A46529" w:rsidRDefault="00537399" w:rsidP="00A465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46529">
              <w:rPr>
                <w:rFonts w:ascii="Times New Roman" w:hAnsi="Times New Roman"/>
                <w:b/>
                <w:sz w:val="24"/>
                <w:szCs w:val="24"/>
              </w:rPr>
              <w:t>Комментарии</w:t>
            </w:r>
          </w:p>
        </w:tc>
      </w:tr>
      <w:tr w:rsidR="00537399" w:rsidRPr="000D2C6A" w:rsidTr="00CE3060">
        <w:tc>
          <w:tcPr>
            <w:tcW w:w="519" w:type="dxa"/>
          </w:tcPr>
          <w:p w:rsidR="00537399" w:rsidRPr="006A7C2D" w:rsidRDefault="00537399" w:rsidP="00A465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7C2D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198" w:type="dxa"/>
          </w:tcPr>
          <w:p w:rsidR="00537399" w:rsidRPr="000D2C6A" w:rsidRDefault="00537399" w:rsidP="000D2C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D2C6A">
              <w:rPr>
                <w:rFonts w:ascii="Times New Roman" w:hAnsi="Times New Roman"/>
                <w:sz w:val="24"/>
                <w:szCs w:val="24"/>
              </w:rPr>
              <w:t>АО «СК «Объединение инженеров-строителей»</w:t>
            </w:r>
          </w:p>
        </w:tc>
        <w:tc>
          <w:tcPr>
            <w:tcW w:w="1697" w:type="dxa"/>
          </w:tcPr>
          <w:p w:rsidR="00537399" w:rsidRPr="000D2C6A" w:rsidRDefault="00537399" w:rsidP="00A465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2C6A">
              <w:rPr>
                <w:rFonts w:ascii="Times New Roman" w:hAnsi="Times New Roman"/>
                <w:sz w:val="24"/>
                <w:szCs w:val="24"/>
              </w:rPr>
              <w:t>12.01.2017</w:t>
            </w:r>
          </w:p>
        </w:tc>
        <w:tc>
          <w:tcPr>
            <w:tcW w:w="3200" w:type="dxa"/>
          </w:tcPr>
          <w:p w:rsidR="00537399" w:rsidRPr="000D2C6A" w:rsidRDefault="00537399" w:rsidP="00A465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0D2C6A">
              <w:rPr>
                <w:rFonts w:ascii="Times New Roman" w:hAnsi="Times New Roman"/>
                <w:sz w:val="24"/>
                <w:szCs w:val="24"/>
              </w:rPr>
              <w:t>несение изменений в генеральный план и градостроительный план Завьяловского поселения</w:t>
            </w:r>
          </w:p>
        </w:tc>
        <w:tc>
          <w:tcPr>
            <w:tcW w:w="3200" w:type="dxa"/>
          </w:tcPr>
          <w:p w:rsidR="00537399" w:rsidRPr="000D2C6A" w:rsidRDefault="00537399" w:rsidP="00FA1A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Необходимо </w:t>
            </w:r>
            <w:r w:rsidRPr="000D2C6A">
              <w:rPr>
                <w:rFonts w:ascii="Times New Roman" w:hAnsi="Times New Roman"/>
                <w:sz w:val="24"/>
                <w:szCs w:val="24"/>
              </w:rPr>
              <w:t>провести общественные слушания о строительстве угледобывающего предприятия и о внесении изменений в генплан и градостроительный план</w:t>
            </w:r>
          </w:p>
        </w:tc>
        <w:tc>
          <w:tcPr>
            <w:tcW w:w="3200" w:type="dxa"/>
          </w:tcPr>
          <w:p w:rsidR="00537399" w:rsidRPr="000D2C6A" w:rsidRDefault="00537399" w:rsidP="00A465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9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Вопрос р</w:t>
            </w:r>
            <w:r w:rsidRPr="000D2C6A">
              <w:rPr>
                <w:rFonts w:ascii="Times New Roman" w:hAnsi="Times New Roman"/>
                <w:sz w:val="24"/>
                <w:szCs w:val="24"/>
              </w:rPr>
              <w:t>ассмотрен на заседании инвестиционного Совета</w:t>
            </w:r>
          </w:p>
        </w:tc>
        <w:tc>
          <w:tcPr>
            <w:tcW w:w="1800" w:type="dxa"/>
          </w:tcPr>
          <w:p w:rsidR="00537399" w:rsidRPr="000D2C6A" w:rsidRDefault="00537399" w:rsidP="00A465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37399" w:rsidRPr="00484135" w:rsidTr="00CE3060">
        <w:tc>
          <w:tcPr>
            <w:tcW w:w="519" w:type="dxa"/>
          </w:tcPr>
          <w:p w:rsidR="00537399" w:rsidRPr="006A7C2D" w:rsidRDefault="00537399" w:rsidP="00A465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7C2D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198" w:type="dxa"/>
          </w:tcPr>
          <w:p w:rsidR="00537399" w:rsidRPr="00484135" w:rsidRDefault="00537399" w:rsidP="00A465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84135">
              <w:rPr>
                <w:rFonts w:ascii="Times New Roman" w:hAnsi="Times New Roman"/>
                <w:sz w:val="24"/>
                <w:szCs w:val="24"/>
              </w:rPr>
              <w:t>ООО «Карьер»,</w:t>
            </w:r>
          </w:p>
        </w:tc>
        <w:tc>
          <w:tcPr>
            <w:tcW w:w="1697" w:type="dxa"/>
          </w:tcPr>
          <w:p w:rsidR="00537399" w:rsidRPr="00484135" w:rsidRDefault="00537399" w:rsidP="00A465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84135">
              <w:rPr>
                <w:rFonts w:ascii="Times New Roman" w:hAnsi="Times New Roman"/>
                <w:sz w:val="24"/>
                <w:szCs w:val="24"/>
              </w:rPr>
              <w:t>12.01.2017</w:t>
            </w:r>
          </w:p>
        </w:tc>
        <w:tc>
          <w:tcPr>
            <w:tcW w:w="3200" w:type="dxa"/>
          </w:tcPr>
          <w:p w:rsidR="00537399" w:rsidRPr="00484135" w:rsidRDefault="00537399" w:rsidP="004841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84135">
              <w:rPr>
                <w:rFonts w:ascii="Times New Roman" w:hAnsi="Times New Roman"/>
                <w:sz w:val="24"/>
                <w:szCs w:val="24"/>
              </w:rPr>
              <w:t>Реализация проекта «Строительство Карпысакского  щебеночного карьера»</w:t>
            </w:r>
          </w:p>
        </w:tc>
        <w:tc>
          <w:tcPr>
            <w:tcW w:w="3200" w:type="dxa"/>
          </w:tcPr>
          <w:p w:rsidR="00537399" w:rsidRPr="00484135" w:rsidRDefault="00537399" w:rsidP="00FA1A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</w:t>
            </w:r>
            <w:r w:rsidRPr="00484135">
              <w:rPr>
                <w:rFonts w:ascii="Times New Roman" w:hAnsi="Times New Roman"/>
                <w:sz w:val="24"/>
                <w:szCs w:val="24"/>
              </w:rPr>
              <w:t>точнённый инвестиционный проект</w:t>
            </w:r>
            <w:r w:rsidRPr="00484135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484135">
              <w:rPr>
                <w:rFonts w:ascii="Times New Roman" w:hAnsi="Times New Roman"/>
                <w:sz w:val="24"/>
                <w:szCs w:val="24"/>
              </w:rPr>
              <w:t>с</w:t>
            </w:r>
            <w:r w:rsidRPr="00484135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484135">
              <w:rPr>
                <w:rFonts w:ascii="Times New Roman" w:hAnsi="Times New Roman"/>
                <w:sz w:val="24"/>
                <w:szCs w:val="24"/>
              </w:rPr>
              <w:t>обозначенными мероприятиями по началу разработки карьера, объёмом инвестиций  рассмотреть в мае 2017 года</w:t>
            </w:r>
          </w:p>
        </w:tc>
        <w:tc>
          <w:tcPr>
            <w:tcW w:w="3200" w:type="dxa"/>
          </w:tcPr>
          <w:p w:rsidR="00537399" w:rsidRPr="00484135" w:rsidRDefault="00537399" w:rsidP="00A465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9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84135">
              <w:rPr>
                <w:rFonts w:ascii="Times New Roman" w:hAnsi="Times New Roman"/>
                <w:sz w:val="24"/>
                <w:szCs w:val="24"/>
              </w:rPr>
              <w:t>Вопрос рассмотрен на заседании инвестиционного Совета</w:t>
            </w:r>
          </w:p>
        </w:tc>
        <w:tc>
          <w:tcPr>
            <w:tcW w:w="1800" w:type="dxa"/>
          </w:tcPr>
          <w:p w:rsidR="00537399" w:rsidRPr="00484135" w:rsidRDefault="00537399" w:rsidP="00A465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37399" w:rsidRPr="00484135" w:rsidTr="00CE3060">
        <w:tc>
          <w:tcPr>
            <w:tcW w:w="519" w:type="dxa"/>
          </w:tcPr>
          <w:p w:rsidR="00537399" w:rsidRPr="006A7C2D" w:rsidRDefault="00537399" w:rsidP="00A465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7C2D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198" w:type="dxa"/>
          </w:tcPr>
          <w:p w:rsidR="00537399" w:rsidRPr="00484135" w:rsidRDefault="00537399" w:rsidP="00A465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ПАО «Спецхоз РОДНИКИ»</w:t>
            </w:r>
          </w:p>
        </w:tc>
        <w:tc>
          <w:tcPr>
            <w:tcW w:w="1697" w:type="dxa"/>
          </w:tcPr>
          <w:p w:rsidR="00537399" w:rsidRPr="00484135" w:rsidRDefault="00537399" w:rsidP="00A465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15.09.2017</w:t>
            </w:r>
          </w:p>
        </w:tc>
        <w:tc>
          <w:tcPr>
            <w:tcW w:w="3200" w:type="dxa"/>
          </w:tcPr>
          <w:p w:rsidR="00537399" w:rsidRPr="006A7C2D" w:rsidRDefault="00537399" w:rsidP="006A7C2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7C2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Реализация </w:t>
            </w:r>
            <w:r w:rsidRPr="006A7C2D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6A7C2D">
              <w:rPr>
                <w:rFonts w:ascii="Times New Roman" w:hAnsi="Times New Roman"/>
                <w:sz w:val="24"/>
                <w:szCs w:val="24"/>
              </w:rPr>
              <w:t>изнес-план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 w:rsidRPr="006A7C2D">
              <w:rPr>
                <w:rFonts w:ascii="Times New Roman" w:hAnsi="Times New Roman"/>
                <w:sz w:val="24"/>
                <w:szCs w:val="24"/>
              </w:rPr>
              <w:t xml:space="preserve"> создания и развития животноводческого комплекса по разведению крупного рогатого скота породы «Герефорд» в с.Родники Шахтинского сельсовета Тогучинского района. </w:t>
            </w:r>
          </w:p>
          <w:p w:rsidR="00537399" w:rsidRPr="00484135" w:rsidRDefault="00537399" w:rsidP="006A7C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00" w:type="dxa"/>
          </w:tcPr>
          <w:p w:rsidR="00537399" w:rsidRPr="006A7C2D" w:rsidRDefault="00537399" w:rsidP="006A7C2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7C2D">
              <w:rPr>
                <w:rFonts w:ascii="Times New Roman" w:hAnsi="Times New Roman"/>
                <w:sz w:val="24"/>
                <w:szCs w:val="24"/>
              </w:rPr>
              <w:t>Принять к сведению бизнес-план</w:t>
            </w:r>
            <w:r w:rsidRPr="006A7C2D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6A7C2D">
              <w:rPr>
                <w:rFonts w:ascii="Times New Roman" w:hAnsi="Times New Roman"/>
                <w:sz w:val="24"/>
                <w:szCs w:val="24"/>
              </w:rPr>
              <w:t xml:space="preserve">создания и развития животноводческого комплекса по разведению крупного рогатого скота породы «Герефорд». </w:t>
            </w:r>
          </w:p>
          <w:p w:rsidR="00537399" w:rsidRPr="006A7C2D" w:rsidRDefault="00537399" w:rsidP="006A7C2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Управлению</w:t>
            </w:r>
            <w:r w:rsidRPr="006A7C2D">
              <w:rPr>
                <w:rFonts w:ascii="Times New Roman" w:hAnsi="Times New Roman"/>
                <w:sz w:val="24"/>
                <w:szCs w:val="24"/>
              </w:rPr>
              <w:t xml:space="preserve"> сельского хозяйства и отдел</w:t>
            </w:r>
            <w:r>
              <w:rPr>
                <w:rFonts w:ascii="Times New Roman" w:hAnsi="Times New Roman"/>
                <w:sz w:val="24"/>
                <w:szCs w:val="24"/>
              </w:rPr>
              <w:t>у</w:t>
            </w:r>
            <w:r w:rsidRPr="006A7C2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r w:rsidRPr="006A7C2D">
              <w:rPr>
                <w:rFonts w:ascii="Times New Roman" w:hAnsi="Times New Roman"/>
                <w:color w:val="000000"/>
                <w:sz w:val="24"/>
                <w:szCs w:val="24"/>
              </w:rPr>
              <w:t>земельных и имущественных отношений администрации Тогучинского района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в рабочем порядке подобрать и выделить землю</w:t>
            </w:r>
            <w:r w:rsidRPr="006A7C2D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  <w:p w:rsidR="00537399" w:rsidRDefault="00537399" w:rsidP="006A7C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00" w:type="dxa"/>
          </w:tcPr>
          <w:p w:rsidR="00537399" w:rsidRPr="00484135" w:rsidRDefault="00537399" w:rsidP="00A465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9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84135">
              <w:rPr>
                <w:rFonts w:ascii="Times New Roman" w:hAnsi="Times New Roman"/>
                <w:sz w:val="24"/>
                <w:szCs w:val="24"/>
              </w:rPr>
              <w:t xml:space="preserve">Вопрос рассмотрен на </w:t>
            </w:r>
            <w:r w:rsidRPr="006A7C2D">
              <w:rPr>
                <w:rFonts w:ascii="Times New Roman" w:hAnsi="Times New Roman"/>
                <w:sz w:val="24"/>
                <w:szCs w:val="24"/>
              </w:rPr>
              <w:t>заседании  рабочей группы  инвестиционной деятельности</w:t>
            </w:r>
          </w:p>
        </w:tc>
        <w:tc>
          <w:tcPr>
            <w:tcW w:w="1800" w:type="dxa"/>
          </w:tcPr>
          <w:p w:rsidR="00537399" w:rsidRPr="00484135" w:rsidRDefault="00537399" w:rsidP="00A465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37399" w:rsidRPr="00484135" w:rsidTr="00CE3060">
        <w:tc>
          <w:tcPr>
            <w:tcW w:w="519" w:type="dxa"/>
          </w:tcPr>
          <w:p w:rsidR="00537399" w:rsidRPr="006A7C2D" w:rsidRDefault="00537399" w:rsidP="00A465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198" w:type="dxa"/>
          </w:tcPr>
          <w:p w:rsidR="00537399" w:rsidRPr="00B2693F" w:rsidRDefault="00537399" w:rsidP="00A465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693F">
              <w:rPr>
                <w:rFonts w:ascii="Times New Roman" w:hAnsi="Times New Roman"/>
                <w:sz w:val="24"/>
                <w:szCs w:val="24"/>
              </w:rPr>
              <w:t>ООО «Сибирская Инвестиционная Группа»</w:t>
            </w:r>
          </w:p>
        </w:tc>
        <w:tc>
          <w:tcPr>
            <w:tcW w:w="1697" w:type="dxa"/>
          </w:tcPr>
          <w:p w:rsidR="00537399" w:rsidRDefault="00537399" w:rsidP="00A465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27.09.2017</w:t>
            </w:r>
          </w:p>
        </w:tc>
        <w:tc>
          <w:tcPr>
            <w:tcW w:w="3200" w:type="dxa"/>
          </w:tcPr>
          <w:p w:rsidR="00537399" w:rsidRPr="00B2693F" w:rsidRDefault="00537399" w:rsidP="006A7C2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Реализация </w:t>
            </w:r>
            <w:r w:rsidRPr="00B2693F">
              <w:rPr>
                <w:rFonts w:ascii="Times New Roman" w:hAnsi="Times New Roman"/>
                <w:sz w:val="24"/>
                <w:szCs w:val="24"/>
              </w:rPr>
              <w:t>инвестиционн</w:t>
            </w:r>
            <w:r>
              <w:rPr>
                <w:rFonts w:ascii="Times New Roman" w:hAnsi="Times New Roman"/>
                <w:sz w:val="24"/>
                <w:szCs w:val="24"/>
              </w:rPr>
              <w:t>ого</w:t>
            </w:r>
            <w:r w:rsidRPr="00B2693F">
              <w:rPr>
                <w:rFonts w:ascii="Times New Roman" w:hAnsi="Times New Roman"/>
                <w:sz w:val="24"/>
                <w:szCs w:val="24"/>
              </w:rPr>
              <w:t xml:space="preserve"> проект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 w:rsidRPr="00B2693F">
              <w:rPr>
                <w:rFonts w:ascii="Times New Roman" w:hAnsi="Times New Roman"/>
                <w:sz w:val="24"/>
                <w:szCs w:val="24"/>
              </w:rPr>
              <w:t xml:space="preserve"> «Строительство угольного разреза участка Завьяловский -2»  </w:t>
            </w:r>
          </w:p>
        </w:tc>
        <w:tc>
          <w:tcPr>
            <w:tcW w:w="3200" w:type="dxa"/>
          </w:tcPr>
          <w:p w:rsidR="00537399" w:rsidRPr="000F6FFC" w:rsidRDefault="00537399" w:rsidP="00B2693F">
            <w:pPr>
              <w:numPr>
                <w:ilvl w:val="0"/>
                <w:numId w:val="4"/>
              </w:numPr>
              <w:tabs>
                <w:tab w:val="clear" w:pos="585"/>
                <w:tab w:val="num" w:pos="0"/>
              </w:tabs>
              <w:spacing w:after="0" w:line="240" w:lineRule="auto"/>
              <w:ind w:left="-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F6FFC">
              <w:rPr>
                <w:rFonts w:ascii="Times New Roman" w:hAnsi="Times New Roman"/>
                <w:sz w:val="24"/>
                <w:szCs w:val="24"/>
              </w:rPr>
              <w:t xml:space="preserve">    -актуализировать инвестиционные проекты  «Строительство угольного разреза участка Завьяловский -2», «Строительство щебёночного завода с.Родники» </w:t>
            </w:r>
          </w:p>
          <w:p w:rsidR="00537399" w:rsidRPr="000F6FFC" w:rsidRDefault="00537399" w:rsidP="006A7C2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F6FFC">
              <w:rPr>
                <w:rFonts w:ascii="Times New Roman" w:hAnsi="Times New Roman"/>
                <w:sz w:val="24"/>
                <w:szCs w:val="24"/>
              </w:rPr>
              <w:t xml:space="preserve">    - провести совместное совещание ООО «Сибирская инвестиционная группа», ООО «Сибирь-Профиль», Тогучинское РАЙПО по вопросу использования ж/дорожной площадки.</w:t>
            </w:r>
          </w:p>
        </w:tc>
        <w:tc>
          <w:tcPr>
            <w:tcW w:w="3200" w:type="dxa"/>
          </w:tcPr>
          <w:p w:rsidR="00537399" w:rsidRPr="00484135" w:rsidRDefault="00537399" w:rsidP="00A465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9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Вопрос р</w:t>
            </w:r>
            <w:r w:rsidRPr="000D2C6A">
              <w:rPr>
                <w:rFonts w:ascii="Times New Roman" w:hAnsi="Times New Roman"/>
                <w:sz w:val="24"/>
                <w:szCs w:val="24"/>
              </w:rPr>
              <w:t>ассмотрен на заседании инвестиционного Совета</w:t>
            </w:r>
          </w:p>
        </w:tc>
        <w:tc>
          <w:tcPr>
            <w:tcW w:w="1800" w:type="dxa"/>
          </w:tcPr>
          <w:p w:rsidR="00537399" w:rsidRPr="00484135" w:rsidRDefault="00537399" w:rsidP="00A465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37399" w:rsidRPr="00484135" w:rsidTr="00CE3060">
        <w:tc>
          <w:tcPr>
            <w:tcW w:w="519" w:type="dxa"/>
          </w:tcPr>
          <w:p w:rsidR="00537399" w:rsidRPr="006A7C2D" w:rsidRDefault="00537399" w:rsidP="00A465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198" w:type="dxa"/>
          </w:tcPr>
          <w:p w:rsidR="00537399" w:rsidRDefault="00537399" w:rsidP="000F6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2693F">
              <w:rPr>
                <w:rFonts w:ascii="Times New Roman" w:hAnsi="Times New Roman"/>
                <w:sz w:val="24"/>
                <w:szCs w:val="24"/>
              </w:rPr>
              <w:t>АО «СК «Объединение инженеров-строителей»</w:t>
            </w:r>
          </w:p>
        </w:tc>
        <w:tc>
          <w:tcPr>
            <w:tcW w:w="1697" w:type="dxa"/>
          </w:tcPr>
          <w:p w:rsidR="00537399" w:rsidRDefault="00537399" w:rsidP="00A465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27.09.2017</w:t>
            </w:r>
          </w:p>
        </w:tc>
        <w:tc>
          <w:tcPr>
            <w:tcW w:w="3200" w:type="dxa"/>
          </w:tcPr>
          <w:p w:rsidR="00537399" w:rsidRPr="000F6FFC" w:rsidRDefault="00537399" w:rsidP="006A7C2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Реализация </w:t>
            </w:r>
            <w:r w:rsidRPr="00B2693F">
              <w:rPr>
                <w:rFonts w:ascii="Times New Roman" w:hAnsi="Times New Roman"/>
                <w:sz w:val="24"/>
                <w:szCs w:val="24"/>
              </w:rPr>
              <w:t>инвестиционн</w:t>
            </w:r>
            <w:r>
              <w:rPr>
                <w:rFonts w:ascii="Times New Roman" w:hAnsi="Times New Roman"/>
                <w:sz w:val="24"/>
                <w:szCs w:val="24"/>
              </w:rPr>
              <w:t>ого</w:t>
            </w:r>
            <w:r w:rsidRPr="00B2693F">
              <w:rPr>
                <w:rFonts w:ascii="Times New Roman" w:hAnsi="Times New Roman"/>
                <w:sz w:val="24"/>
                <w:szCs w:val="24"/>
              </w:rPr>
              <w:t xml:space="preserve"> проект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 w:rsidRPr="00B269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F6FFC">
              <w:rPr>
                <w:rFonts w:ascii="Times New Roman" w:hAnsi="Times New Roman"/>
                <w:sz w:val="24"/>
                <w:szCs w:val="24"/>
              </w:rPr>
              <w:t>«Строительство угольного разреза Доронинский»</w:t>
            </w:r>
          </w:p>
        </w:tc>
        <w:tc>
          <w:tcPr>
            <w:tcW w:w="3200" w:type="dxa"/>
          </w:tcPr>
          <w:p w:rsidR="00537399" w:rsidRPr="000F6FFC" w:rsidRDefault="00537399" w:rsidP="000F6FFC">
            <w:pPr>
              <w:spacing w:after="0" w:line="240" w:lineRule="auto"/>
              <w:ind w:left="-8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- </w:t>
            </w:r>
            <w:r w:rsidRPr="000F6FFC">
              <w:rPr>
                <w:rFonts w:ascii="Times New Roman" w:hAnsi="Times New Roman"/>
                <w:sz w:val="24"/>
                <w:szCs w:val="24"/>
              </w:rPr>
              <w:t xml:space="preserve">актуализировать инвестиционный проект </w:t>
            </w:r>
          </w:p>
          <w:p w:rsidR="00537399" w:rsidRPr="000F6FFC" w:rsidRDefault="00537399" w:rsidP="000F6F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-</w:t>
            </w:r>
            <w:r w:rsidRPr="000F6FFC">
              <w:rPr>
                <w:rFonts w:ascii="Times New Roman" w:hAnsi="Times New Roman"/>
                <w:sz w:val="24"/>
                <w:szCs w:val="24"/>
              </w:rPr>
              <w:t xml:space="preserve"> подготовить информацию по внесению изменений в генеральный план Завьяловского поселения  </w:t>
            </w:r>
          </w:p>
        </w:tc>
        <w:tc>
          <w:tcPr>
            <w:tcW w:w="3200" w:type="dxa"/>
          </w:tcPr>
          <w:p w:rsidR="00537399" w:rsidRPr="00484135" w:rsidRDefault="00537399" w:rsidP="00A465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9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Вопрос р</w:t>
            </w:r>
            <w:r w:rsidRPr="000D2C6A">
              <w:rPr>
                <w:rFonts w:ascii="Times New Roman" w:hAnsi="Times New Roman"/>
                <w:sz w:val="24"/>
                <w:szCs w:val="24"/>
              </w:rPr>
              <w:t>ассмотрен на заседании инвестиционного Совета</w:t>
            </w:r>
          </w:p>
        </w:tc>
        <w:tc>
          <w:tcPr>
            <w:tcW w:w="1800" w:type="dxa"/>
          </w:tcPr>
          <w:p w:rsidR="00537399" w:rsidRPr="00484135" w:rsidRDefault="00537399" w:rsidP="00A465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37399" w:rsidRPr="00484135" w:rsidTr="00CE3060">
        <w:tc>
          <w:tcPr>
            <w:tcW w:w="519" w:type="dxa"/>
          </w:tcPr>
          <w:p w:rsidR="00537399" w:rsidRPr="006A7C2D" w:rsidRDefault="00537399" w:rsidP="00A465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198" w:type="dxa"/>
          </w:tcPr>
          <w:p w:rsidR="00537399" w:rsidRPr="000F6FFC" w:rsidRDefault="00537399" w:rsidP="000F6F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F6FFC">
              <w:rPr>
                <w:rFonts w:ascii="Times New Roman" w:hAnsi="Times New Roman"/>
                <w:sz w:val="24"/>
                <w:szCs w:val="24"/>
              </w:rPr>
              <w:t>ООО «Регион-Ойл»</w:t>
            </w:r>
          </w:p>
          <w:p w:rsidR="00537399" w:rsidRDefault="00537399" w:rsidP="00A465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7" w:type="dxa"/>
          </w:tcPr>
          <w:p w:rsidR="00537399" w:rsidRDefault="00537399" w:rsidP="00A465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27.09.2017</w:t>
            </w:r>
          </w:p>
        </w:tc>
        <w:tc>
          <w:tcPr>
            <w:tcW w:w="3200" w:type="dxa"/>
          </w:tcPr>
          <w:p w:rsidR="00537399" w:rsidRPr="006A7C2D" w:rsidRDefault="00537399" w:rsidP="006A7C2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Реализация </w:t>
            </w:r>
            <w:r w:rsidRPr="00B2693F">
              <w:rPr>
                <w:rFonts w:ascii="Times New Roman" w:hAnsi="Times New Roman"/>
                <w:sz w:val="24"/>
                <w:szCs w:val="24"/>
              </w:rPr>
              <w:t>инвестиционн</w:t>
            </w:r>
            <w:r>
              <w:rPr>
                <w:rFonts w:ascii="Times New Roman" w:hAnsi="Times New Roman"/>
                <w:sz w:val="24"/>
                <w:szCs w:val="24"/>
              </w:rPr>
              <w:t>ого</w:t>
            </w:r>
            <w:r w:rsidRPr="00B2693F">
              <w:rPr>
                <w:rFonts w:ascii="Times New Roman" w:hAnsi="Times New Roman"/>
                <w:sz w:val="24"/>
                <w:szCs w:val="24"/>
              </w:rPr>
              <w:t xml:space="preserve"> проект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 w:rsidRPr="00B269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F6FFC">
              <w:rPr>
                <w:rFonts w:ascii="Times New Roman" w:hAnsi="Times New Roman"/>
                <w:sz w:val="24"/>
                <w:szCs w:val="24"/>
              </w:rPr>
              <w:t>«Строительство угольного разреза «Чертандинский»</w:t>
            </w:r>
          </w:p>
        </w:tc>
        <w:tc>
          <w:tcPr>
            <w:tcW w:w="3200" w:type="dxa"/>
          </w:tcPr>
          <w:p w:rsidR="00537399" w:rsidRPr="000F6FFC" w:rsidRDefault="00537399" w:rsidP="006A7C2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F6FFC">
              <w:rPr>
                <w:rFonts w:ascii="Times New Roman" w:hAnsi="Times New Roman"/>
                <w:sz w:val="24"/>
                <w:szCs w:val="24"/>
              </w:rPr>
              <w:t>рассмотреть актуализированный инвестиционный проект в ноябре 2017 года.</w:t>
            </w:r>
          </w:p>
        </w:tc>
        <w:tc>
          <w:tcPr>
            <w:tcW w:w="3200" w:type="dxa"/>
          </w:tcPr>
          <w:p w:rsidR="00537399" w:rsidRPr="00484135" w:rsidRDefault="00537399" w:rsidP="00A465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9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Вопрос р</w:t>
            </w:r>
            <w:r w:rsidRPr="000D2C6A">
              <w:rPr>
                <w:rFonts w:ascii="Times New Roman" w:hAnsi="Times New Roman"/>
                <w:sz w:val="24"/>
                <w:szCs w:val="24"/>
              </w:rPr>
              <w:t>ассмотрен на заседании инвестиционного Совета</w:t>
            </w:r>
          </w:p>
        </w:tc>
        <w:tc>
          <w:tcPr>
            <w:tcW w:w="1800" w:type="dxa"/>
          </w:tcPr>
          <w:p w:rsidR="00537399" w:rsidRPr="00484135" w:rsidRDefault="00537399" w:rsidP="00A465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537399" w:rsidRDefault="00537399" w:rsidP="006934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  <w:sectPr w:rsidR="00537399" w:rsidSect="00225B7C">
          <w:pgSz w:w="16838" w:h="11906" w:orient="landscape"/>
          <w:pgMar w:top="1418" w:right="1134" w:bottom="567" w:left="851" w:header="709" w:footer="709" w:gutter="0"/>
          <w:cols w:space="708"/>
          <w:docGrid w:linePitch="381"/>
        </w:sectPr>
      </w:pPr>
    </w:p>
    <w:p w:rsidR="00537399" w:rsidRDefault="00537399" w:rsidP="006934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4. Краткая характеристика деятельности инвестиционного уполномоченного </w:t>
      </w:r>
    </w:p>
    <w:p w:rsidR="00537399" w:rsidRPr="00E069FF" w:rsidRDefault="00537399" w:rsidP="0069347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068"/>
        <w:gridCol w:w="5069"/>
      </w:tblGrid>
      <w:tr w:rsidR="00537399" w:rsidRPr="00E069FF" w:rsidTr="00DC11CD">
        <w:tc>
          <w:tcPr>
            <w:tcW w:w="10137" w:type="dxa"/>
            <w:gridSpan w:val="2"/>
            <w:shd w:val="clear" w:color="C2D69B" w:fill="auto"/>
          </w:tcPr>
          <w:p w:rsidR="00537399" w:rsidRPr="00DC11CD" w:rsidRDefault="00537399" w:rsidP="00DC11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C11CD">
              <w:rPr>
                <w:rFonts w:ascii="Times New Roman" w:hAnsi="Times New Roman"/>
                <w:b/>
                <w:sz w:val="24"/>
                <w:szCs w:val="24"/>
              </w:rPr>
              <w:t xml:space="preserve">Введение раздела, посвященного инвестиционной деятельности на официальном сайте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Тогучинского района</w:t>
            </w:r>
          </w:p>
        </w:tc>
      </w:tr>
      <w:tr w:rsidR="00537399" w:rsidTr="00DC11CD">
        <w:tc>
          <w:tcPr>
            <w:tcW w:w="5068" w:type="dxa"/>
          </w:tcPr>
          <w:p w:rsidR="00537399" w:rsidRPr="00DC11CD" w:rsidRDefault="00537399" w:rsidP="00DC11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C11CD">
              <w:rPr>
                <w:rFonts w:ascii="Times New Roman" w:hAnsi="Times New Roman"/>
                <w:sz w:val="24"/>
                <w:szCs w:val="24"/>
              </w:rPr>
              <w:t>Наименование раздела</w:t>
            </w:r>
          </w:p>
        </w:tc>
        <w:tc>
          <w:tcPr>
            <w:tcW w:w="5069" w:type="dxa"/>
          </w:tcPr>
          <w:p w:rsidR="00537399" w:rsidRPr="0068016C" w:rsidRDefault="00537399" w:rsidP="00DC11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Раздел Экономика  «</w:t>
            </w:r>
            <w:r w:rsidRPr="0068016C">
              <w:rPr>
                <w:rFonts w:ascii="Times New Roman" w:hAnsi="Times New Roman"/>
                <w:sz w:val="24"/>
                <w:szCs w:val="24"/>
              </w:rPr>
              <w:t>Инвестиции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537399" w:rsidTr="00DC11CD">
        <w:tc>
          <w:tcPr>
            <w:tcW w:w="5068" w:type="dxa"/>
          </w:tcPr>
          <w:p w:rsidR="00537399" w:rsidRPr="00DC11CD" w:rsidRDefault="00537399" w:rsidP="00DC11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C11CD">
              <w:rPr>
                <w:rFonts w:ascii="Times New Roman" w:hAnsi="Times New Roman"/>
                <w:sz w:val="24"/>
                <w:szCs w:val="24"/>
              </w:rPr>
              <w:t>Адрес раздела</w:t>
            </w:r>
          </w:p>
        </w:tc>
        <w:tc>
          <w:tcPr>
            <w:tcW w:w="5069" w:type="dxa"/>
          </w:tcPr>
          <w:p w:rsidR="00537399" w:rsidRPr="0068016C" w:rsidRDefault="00537399" w:rsidP="00DC11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8016C">
              <w:rPr>
                <w:rFonts w:ascii="Times New Roman" w:hAnsi="Times New Roman"/>
                <w:sz w:val="24"/>
                <w:szCs w:val="24"/>
              </w:rPr>
              <w:t>http://www.toguchin.nso.ru/page/465</w:t>
            </w:r>
          </w:p>
        </w:tc>
      </w:tr>
      <w:tr w:rsidR="00537399" w:rsidTr="00DC11CD">
        <w:tc>
          <w:tcPr>
            <w:tcW w:w="5068" w:type="dxa"/>
          </w:tcPr>
          <w:p w:rsidR="00537399" w:rsidRPr="0095569A" w:rsidRDefault="00537399" w:rsidP="00DC11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5569A">
              <w:rPr>
                <w:rFonts w:ascii="Times New Roman" w:hAnsi="Times New Roman"/>
                <w:sz w:val="24"/>
                <w:szCs w:val="24"/>
              </w:rPr>
              <w:t>Контактные данные инвестиционного уполномоченного (да/нет)</w:t>
            </w:r>
          </w:p>
        </w:tc>
        <w:tc>
          <w:tcPr>
            <w:tcW w:w="5069" w:type="dxa"/>
          </w:tcPr>
          <w:p w:rsidR="00537399" w:rsidRPr="0095569A" w:rsidRDefault="00537399" w:rsidP="0068016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5569A">
              <w:rPr>
                <w:rFonts w:ascii="Times New Roman" w:hAnsi="Times New Roman"/>
                <w:sz w:val="24"/>
                <w:szCs w:val="24"/>
              </w:rPr>
              <w:t>8(383)40 21-738, 8-906-906-8652</w:t>
            </w:r>
          </w:p>
          <w:p w:rsidR="00537399" w:rsidRPr="0095569A" w:rsidRDefault="00537399" w:rsidP="006801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5569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5569A">
              <w:rPr>
                <w:rFonts w:ascii="Times New Roman" w:hAnsi="Times New Roman"/>
                <w:sz w:val="24"/>
                <w:szCs w:val="24"/>
                <w:lang w:val="en-US"/>
              </w:rPr>
              <w:t>e</w:t>
            </w:r>
            <w:r w:rsidRPr="0095569A">
              <w:rPr>
                <w:rFonts w:ascii="Times New Roman" w:hAnsi="Times New Roman"/>
                <w:sz w:val="24"/>
                <w:szCs w:val="24"/>
              </w:rPr>
              <w:t>-</w:t>
            </w:r>
            <w:r w:rsidRPr="0095569A">
              <w:rPr>
                <w:rFonts w:ascii="Times New Roman" w:hAnsi="Times New Roman"/>
                <w:sz w:val="24"/>
                <w:szCs w:val="24"/>
                <w:lang w:val="en-US"/>
              </w:rPr>
              <w:t>mail</w:t>
            </w:r>
            <w:r w:rsidRPr="0095569A">
              <w:rPr>
                <w:rFonts w:ascii="Times New Roman" w:hAnsi="Times New Roman"/>
                <w:sz w:val="24"/>
                <w:szCs w:val="24"/>
              </w:rPr>
              <w:t>:</w:t>
            </w:r>
            <w:r w:rsidRPr="0095569A">
              <w:rPr>
                <w:rFonts w:ascii="Times New Roman" w:hAnsi="Times New Roman"/>
                <w:sz w:val="24"/>
                <w:szCs w:val="24"/>
                <w:lang w:val="en-US"/>
              </w:rPr>
              <w:t>papkonn</w:t>
            </w:r>
            <w:r w:rsidRPr="0095569A">
              <w:rPr>
                <w:rFonts w:ascii="Times New Roman" w:hAnsi="Times New Roman"/>
                <w:sz w:val="24"/>
                <w:szCs w:val="24"/>
              </w:rPr>
              <w:t>@</w:t>
            </w:r>
            <w:r w:rsidRPr="0095569A">
              <w:rPr>
                <w:rFonts w:ascii="Times New Roman" w:hAnsi="Times New Roman"/>
                <w:sz w:val="24"/>
                <w:szCs w:val="24"/>
                <w:lang w:val="en-US"/>
              </w:rPr>
              <w:t>mail</w:t>
            </w:r>
            <w:r w:rsidRPr="0095569A">
              <w:rPr>
                <w:rFonts w:ascii="Times New Roman" w:hAnsi="Times New Roman"/>
                <w:sz w:val="24"/>
                <w:szCs w:val="24"/>
              </w:rPr>
              <w:t>.</w:t>
            </w:r>
            <w:r w:rsidRPr="0095569A">
              <w:rPr>
                <w:rFonts w:ascii="Times New Roman" w:hAnsi="Times New Roman"/>
                <w:sz w:val="24"/>
                <w:szCs w:val="24"/>
                <w:lang w:val="en-US"/>
              </w:rPr>
              <w:t>ru</w:t>
            </w:r>
          </w:p>
        </w:tc>
      </w:tr>
      <w:tr w:rsidR="00537399" w:rsidTr="00DC11CD">
        <w:tc>
          <w:tcPr>
            <w:tcW w:w="5068" w:type="dxa"/>
          </w:tcPr>
          <w:p w:rsidR="00537399" w:rsidRPr="00DC11CD" w:rsidRDefault="00537399" w:rsidP="00DC11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C11CD">
              <w:rPr>
                <w:rFonts w:ascii="Times New Roman" w:hAnsi="Times New Roman"/>
                <w:sz w:val="24"/>
                <w:szCs w:val="24"/>
              </w:rPr>
              <w:t>План работы инвестиционного уполномоченного (да/нет)</w:t>
            </w:r>
          </w:p>
        </w:tc>
        <w:tc>
          <w:tcPr>
            <w:tcW w:w="5069" w:type="dxa"/>
          </w:tcPr>
          <w:p w:rsidR="00537399" w:rsidRPr="0068016C" w:rsidRDefault="00537399" w:rsidP="00DC11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8016C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537399" w:rsidTr="00DC11CD">
        <w:tc>
          <w:tcPr>
            <w:tcW w:w="5068" w:type="dxa"/>
          </w:tcPr>
          <w:p w:rsidR="00537399" w:rsidRPr="00DC11CD" w:rsidRDefault="00537399" w:rsidP="00DC11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C11CD">
              <w:rPr>
                <w:rFonts w:ascii="Times New Roman" w:hAnsi="Times New Roman"/>
                <w:sz w:val="24"/>
                <w:szCs w:val="24"/>
              </w:rPr>
              <w:t>Количество сообщений / публикаций в отчетном периоде</w:t>
            </w:r>
          </w:p>
        </w:tc>
        <w:tc>
          <w:tcPr>
            <w:tcW w:w="5069" w:type="dxa"/>
          </w:tcPr>
          <w:p w:rsidR="00537399" w:rsidRPr="0068016C" w:rsidRDefault="00537399" w:rsidP="00DC11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537399" w:rsidTr="00DC11CD">
        <w:tc>
          <w:tcPr>
            <w:tcW w:w="5068" w:type="dxa"/>
          </w:tcPr>
          <w:p w:rsidR="00537399" w:rsidRPr="00DC11CD" w:rsidRDefault="00537399" w:rsidP="00DC11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C11CD">
              <w:rPr>
                <w:rFonts w:ascii="Times New Roman" w:hAnsi="Times New Roman"/>
                <w:sz w:val="24"/>
                <w:szCs w:val="24"/>
              </w:rPr>
              <w:t>Темы сообщений / публикаций</w:t>
            </w:r>
          </w:p>
        </w:tc>
        <w:tc>
          <w:tcPr>
            <w:tcW w:w="5069" w:type="dxa"/>
          </w:tcPr>
          <w:p w:rsidR="00537399" w:rsidRDefault="00537399" w:rsidP="00DC11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1. Проект ГЧП на строительство детского сада </w:t>
            </w:r>
          </w:p>
          <w:p w:rsidR="00537399" w:rsidRDefault="00537399" w:rsidP="00DC11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 Информация о наличии имущества и земельных участков для использования, аренды или выкупа.</w:t>
            </w:r>
          </w:p>
          <w:p w:rsidR="00537399" w:rsidRDefault="00537399" w:rsidP="0013423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 Отчёты инвестиционного уполномоченного</w:t>
            </w:r>
          </w:p>
          <w:p w:rsidR="00537399" w:rsidRDefault="00537399" w:rsidP="0013423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 Нормативно-правовые акты в сфере регулирования инвестиционной деятельности</w:t>
            </w:r>
          </w:p>
          <w:p w:rsidR="00537399" w:rsidRDefault="00537399" w:rsidP="0013423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 Информация об инвестиционной привлекательности Тогучинского района</w:t>
            </w:r>
          </w:p>
          <w:p w:rsidR="00537399" w:rsidRPr="0068016C" w:rsidRDefault="00537399" w:rsidP="0013423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 Актуализированный инвестиционный паспорт за 2016 год</w:t>
            </w:r>
          </w:p>
        </w:tc>
      </w:tr>
      <w:tr w:rsidR="00537399" w:rsidTr="00DC11CD">
        <w:tc>
          <w:tcPr>
            <w:tcW w:w="5068" w:type="dxa"/>
          </w:tcPr>
          <w:p w:rsidR="00537399" w:rsidRPr="00DC11CD" w:rsidRDefault="00537399" w:rsidP="00DC11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C11CD">
              <w:rPr>
                <w:rFonts w:ascii="Times New Roman" w:hAnsi="Times New Roman"/>
                <w:sz w:val="24"/>
                <w:szCs w:val="24"/>
              </w:rPr>
              <w:t>Наличие канала «прямой связи» (да/нет)</w:t>
            </w:r>
          </w:p>
        </w:tc>
        <w:tc>
          <w:tcPr>
            <w:tcW w:w="5069" w:type="dxa"/>
          </w:tcPr>
          <w:p w:rsidR="00537399" w:rsidRPr="0068016C" w:rsidRDefault="00537399" w:rsidP="00DC11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8016C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537399" w:rsidTr="00DC11CD">
        <w:tc>
          <w:tcPr>
            <w:tcW w:w="5068" w:type="dxa"/>
          </w:tcPr>
          <w:p w:rsidR="00537399" w:rsidRPr="00DC11CD" w:rsidRDefault="00537399" w:rsidP="00DC11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C11CD">
              <w:rPr>
                <w:rFonts w:ascii="Times New Roman" w:hAnsi="Times New Roman"/>
                <w:sz w:val="24"/>
                <w:szCs w:val="24"/>
              </w:rPr>
              <w:t>Количество обращений к инвестиционному уполномоченному по каналу «прямой связи»</w:t>
            </w:r>
          </w:p>
        </w:tc>
        <w:tc>
          <w:tcPr>
            <w:tcW w:w="5069" w:type="dxa"/>
          </w:tcPr>
          <w:p w:rsidR="00537399" w:rsidRPr="0068016C" w:rsidRDefault="00537399" w:rsidP="00DC11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8016C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</w:tr>
      <w:tr w:rsidR="00537399" w:rsidTr="00DC11CD">
        <w:tc>
          <w:tcPr>
            <w:tcW w:w="10137" w:type="dxa"/>
            <w:gridSpan w:val="2"/>
            <w:shd w:val="clear" w:color="C2D69B" w:fill="FFFFFF"/>
          </w:tcPr>
          <w:p w:rsidR="00537399" w:rsidRPr="00DC11CD" w:rsidRDefault="00537399" w:rsidP="00DC11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C11CD">
              <w:rPr>
                <w:rFonts w:ascii="Times New Roman" w:hAnsi="Times New Roman"/>
                <w:b/>
                <w:sz w:val="24"/>
                <w:szCs w:val="24"/>
              </w:rPr>
              <w:t>Информационная поддержка и продвижение территории муниципального образования на различных публичных мероприятиях, в СМИ, издание печатной продукции</w:t>
            </w:r>
          </w:p>
        </w:tc>
      </w:tr>
      <w:tr w:rsidR="00537399" w:rsidTr="00DC11CD">
        <w:tc>
          <w:tcPr>
            <w:tcW w:w="5068" w:type="dxa"/>
          </w:tcPr>
          <w:p w:rsidR="00537399" w:rsidRPr="00DC11CD" w:rsidRDefault="00537399" w:rsidP="00DC11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C11CD">
              <w:rPr>
                <w:rFonts w:ascii="Times New Roman" w:hAnsi="Times New Roman"/>
                <w:sz w:val="24"/>
                <w:szCs w:val="24"/>
              </w:rPr>
              <w:t>Количество публичных мероприятий с участием инвестиционного уполномоченного</w:t>
            </w:r>
          </w:p>
        </w:tc>
        <w:tc>
          <w:tcPr>
            <w:tcW w:w="5069" w:type="dxa"/>
          </w:tcPr>
          <w:p w:rsidR="00537399" w:rsidRPr="00646B2C" w:rsidRDefault="00537399" w:rsidP="00DC11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537399" w:rsidTr="00DC11CD">
        <w:tc>
          <w:tcPr>
            <w:tcW w:w="5068" w:type="dxa"/>
          </w:tcPr>
          <w:p w:rsidR="00537399" w:rsidRPr="00DC11CD" w:rsidRDefault="00537399" w:rsidP="00DC11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C11CD">
              <w:rPr>
                <w:rFonts w:ascii="Times New Roman" w:hAnsi="Times New Roman"/>
                <w:sz w:val="24"/>
                <w:szCs w:val="24"/>
              </w:rPr>
              <w:t>Темы выступлений инвестиционного уполномоченного на публичных мероприятиях</w:t>
            </w:r>
          </w:p>
        </w:tc>
        <w:tc>
          <w:tcPr>
            <w:tcW w:w="5069" w:type="dxa"/>
          </w:tcPr>
          <w:p w:rsidR="00537399" w:rsidRDefault="00537399" w:rsidP="00646B2C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Инвестиционная привлекательность района</w:t>
            </w:r>
            <w:r>
              <w:rPr>
                <w:sz w:val="28"/>
                <w:szCs w:val="28"/>
              </w:rPr>
              <w:t xml:space="preserve"> </w:t>
            </w:r>
          </w:p>
          <w:p w:rsidR="00537399" w:rsidRPr="00ED401A" w:rsidRDefault="00537399" w:rsidP="00646B2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Развитие моногорода р.п.Горный Инвестиционные проекты реализуемые в районе</w:t>
            </w:r>
          </w:p>
        </w:tc>
      </w:tr>
      <w:tr w:rsidR="00537399" w:rsidTr="00DC11CD">
        <w:tc>
          <w:tcPr>
            <w:tcW w:w="5068" w:type="dxa"/>
          </w:tcPr>
          <w:p w:rsidR="00537399" w:rsidRPr="00DC11CD" w:rsidRDefault="00537399" w:rsidP="00DC11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C11CD">
              <w:rPr>
                <w:rFonts w:ascii="Times New Roman" w:hAnsi="Times New Roman"/>
                <w:sz w:val="24"/>
                <w:szCs w:val="24"/>
              </w:rPr>
              <w:t>Количество публикаций в печатных изданиях</w:t>
            </w:r>
          </w:p>
        </w:tc>
        <w:tc>
          <w:tcPr>
            <w:tcW w:w="5069" w:type="dxa"/>
          </w:tcPr>
          <w:p w:rsidR="00537399" w:rsidRPr="00646B2C" w:rsidRDefault="00537399" w:rsidP="00DC11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537399" w:rsidTr="00DC11CD">
        <w:tc>
          <w:tcPr>
            <w:tcW w:w="5068" w:type="dxa"/>
          </w:tcPr>
          <w:p w:rsidR="00537399" w:rsidRPr="00DC11CD" w:rsidRDefault="00537399" w:rsidP="00DC11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C11CD">
              <w:rPr>
                <w:rFonts w:ascii="Times New Roman" w:hAnsi="Times New Roman"/>
                <w:sz w:val="24"/>
                <w:szCs w:val="24"/>
              </w:rPr>
              <w:t>Темы публикации</w:t>
            </w:r>
          </w:p>
        </w:tc>
        <w:tc>
          <w:tcPr>
            <w:tcW w:w="5069" w:type="dxa"/>
          </w:tcPr>
          <w:p w:rsidR="00537399" w:rsidRDefault="00537399" w:rsidP="00EF09B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0C3D">
              <w:rPr>
                <w:rFonts w:ascii="Times New Roman" w:hAnsi="Times New Roman"/>
                <w:sz w:val="24"/>
                <w:szCs w:val="24"/>
              </w:rPr>
              <w:t>Информация для СМиСП о действующих фондах поддержки</w:t>
            </w:r>
          </w:p>
          <w:p w:rsidR="00537399" w:rsidRDefault="00537399" w:rsidP="00EF09B9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Информация о проводимых конкурсах по поддержке инвесторов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:rsidR="00537399" w:rsidRPr="006902C7" w:rsidRDefault="00537399" w:rsidP="00EF09B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902C7">
              <w:rPr>
                <w:rFonts w:ascii="Times New Roman" w:hAnsi="Times New Roman"/>
                <w:sz w:val="24"/>
                <w:szCs w:val="24"/>
              </w:rPr>
              <w:t>Инвестиц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Pr="006902C7">
              <w:rPr>
                <w:rFonts w:ascii="Times New Roman" w:hAnsi="Times New Roman"/>
                <w:sz w:val="24"/>
                <w:szCs w:val="24"/>
              </w:rPr>
              <w:t>онная привлекательность Тогучинского района</w:t>
            </w:r>
          </w:p>
        </w:tc>
      </w:tr>
      <w:tr w:rsidR="00537399" w:rsidTr="00DC11CD">
        <w:tc>
          <w:tcPr>
            <w:tcW w:w="5068" w:type="dxa"/>
          </w:tcPr>
          <w:p w:rsidR="00537399" w:rsidRPr="00DC11CD" w:rsidRDefault="00537399" w:rsidP="00DC11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C11CD">
              <w:rPr>
                <w:rFonts w:ascii="Times New Roman" w:hAnsi="Times New Roman"/>
                <w:sz w:val="24"/>
                <w:szCs w:val="24"/>
              </w:rPr>
              <w:t>Количество выступлений на телевидении, радио и др.</w:t>
            </w:r>
          </w:p>
        </w:tc>
        <w:tc>
          <w:tcPr>
            <w:tcW w:w="5069" w:type="dxa"/>
          </w:tcPr>
          <w:p w:rsidR="00537399" w:rsidRPr="0068016C" w:rsidRDefault="00537399" w:rsidP="00DC11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8016C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</w:tr>
    </w:tbl>
    <w:p w:rsidR="00537399" w:rsidRDefault="00537399" w:rsidP="00693475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537399" w:rsidRDefault="00537399" w:rsidP="006934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5. Совершенствование муниципальной нормативной правовой базы по вопросам инвестиционного развития</w:t>
      </w:r>
    </w:p>
    <w:p w:rsidR="00537399" w:rsidRDefault="00537399" w:rsidP="006934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60B9C"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/>
          <w:sz w:val="24"/>
          <w:szCs w:val="24"/>
        </w:rPr>
        <w:t>нарастающим итогам с начала отчетного года</w:t>
      </w:r>
      <w:r w:rsidRPr="00960B9C">
        <w:rPr>
          <w:rFonts w:ascii="Times New Roman" w:hAnsi="Times New Roman"/>
          <w:sz w:val="24"/>
          <w:szCs w:val="24"/>
        </w:rPr>
        <w:t>)</w:t>
      </w:r>
    </w:p>
    <w:p w:rsidR="00537399" w:rsidRDefault="00537399" w:rsidP="0069347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tbl>
      <w:tblPr>
        <w:tblW w:w="5590" w:type="pct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"/>
        <w:gridCol w:w="568"/>
        <w:gridCol w:w="4064"/>
        <w:gridCol w:w="1571"/>
        <w:gridCol w:w="4028"/>
        <w:gridCol w:w="1097"/>
      </w:tblGrid>
      <w:tr w:rsidR="00537399" w:rsidRPr="00BF2131" w:rsidTr="00AC365D">
        <w:tc>
          <w:tcPr>
            <w:tcW w:w="251" w:type="pct"/>
            <w:gridSpan w:val="2"/>
            <w:vAlign w:val="center"/>
          </w:tcPr>
          <w:p w:rsidR="00537399" w:rsidRPr="00BF2131" w:rsidRDefault="00537399" w:rsidP="006934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F2131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794" w:type="pct"/>
            <w:vAlign w:val="center"/>
          </w:tcPr>
          <w:p w:rsidR="00537399" w:rsidRPr="00BF2131" w:rsidRDefault="00537399" w:rsidP="006934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F2131">
              <w:rPr>
                <w:rFonts w:ascii="Times New Roman" w:hAnsi="Times New Roman"/>
                <w:b/>
                <w:sz w:val="24"/>
                <w:szCs w:val="24"/>
              </w:rPr>
              <w:t xml:space="preserve">Наименование Нормативного правового акта </w:t>
            </w:r>
          </w:p>
        </w:tc>
        <w:tc>
          <w:tcPr>
            <w:tcW w:w="693" w:type="pct"/>
          </w:tcPr>
          <w:p w:rsidR="00537399" w:rsidRPr="00BF2131" w:rsidRDefault="00537399" w:rsidP="006934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F2131">
              <w:rPr>
                <w:rFonts w:ascii="Times New Roman" w:hAnsi="Times New Roman"/>
                <w:b/>
                <w:sz w:val="24"/>
                <w:szCs w:val="24"/>
              </w:rPr>
              <w:t>№, дата</w:t>
            </w:r>
          </w:p>
        </w:tc>
        <w:tc>
          <w:tcPr>
            <w:tcW w:w="1778" w:type="pct"/>
            <w:vAlign w:val="center"/>
          </w:tcPr>
          <w:p w:rsidR="00537399" w:rsidRPr="00BF2131" w:rsidRDefault="00537399" w:rsidP="006934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F2131">
              <w:rPr>
                <w:rFonts w:ascii="Times New Roman" w:hAnsi="Times New Roman"/>
                <w:b/>
                <w:sz w:val="24"/>
                <w:szCs w:val="24"/>
              </w:rPr>
              <w:t>Суть принятого нормативного правового акта</w:t>
            </w:r>
          </w:p>
        </w:tc>
        <w:tc>
          <w:tcPr>
            <w:tcW w:w="484" w:type="pct"/>
            <w:vAlign w:val="center"/>
          </w:tcPr>
          <w:p w:rsidR="00537399" w:rsidRPr="00BF2131" w:rsidRDefault="00537399" w:rsidP="006934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F2131">
              <w:rPr>
                <w:rFonts w:ascii="Times New Roman" w:hAnsi="Times New Roman"/>
                <w:b/>
                <w:sz w:val="24"/>
                <w:szCs w:val="24"/>
              </w:rPr>
              <w:t>Комментарии</w:t>
            </w:r>
          </w:p>
        </w:tc>
      </w:tr>
      <w:tr w:rsidR="00537399" w:rsidRPr="00BF2131" w:rsidTr="00AC365D">
        <w:tc>
          <w:tcPr>
            <w:tcW w:w="251" w:type="pct"/>
            <w:gridSpan w:val="2"/>
            <w:vAlign w:val="center"/>
          </w:tcPr>
          <w:p w:rsidR="00537399" w:rsidRDefault="00537399" w:rsidP="006934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1794" w:type="pct"/>
            <w:vAlign w:val="center"/>
          </w:tcPr>
          <w:p w:rsidR="00537399" w:rsidRDefault="00537399" w:rsidP="005D3AB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</w:t>
            </w:r>
            <w:r w:rsidRPr="00D831E5">
              <w:rPr>
                <w:rFonts w:ascii="Times New Roman" w:hAnsi="Times New Roman"/>
                <w:sz w:val="24"/>
                <w:szCs w:val="24"/>
              </w:rPr>
              <w:t>Тогучинского района</w:t>
            </w:r>
            <w:r w:rsidRPr="00D831E5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  <w:r w:rsidRPr="00371A54">
              <w:rPr>
                <w:rFonts w:ascii="Times New Roman" w:hAnsi="Times New Roman"/>
                <w:color w:val="000000"/>
                <w:sz w:val="24"/>
                <w:szCs w:val="24"/>
              </w:rPr>
              <w:t>О внедрении на территории Тогучин</w:t>
            </w:r>
            <w:r w:rsidRPr="00371A54">
              <w:rPr>
                <w:rFonts w:ascii="Times New Roman" w:hAnsi="Times New Roman"/>
                <w:sz w:val="24"/>
                <w:szCs w:val="24"/>
              </w:rPr>
              <w:t xml:space="preserve">ского района Новосибирской области </w:t>
            </w:r>
            <w:r w:rsidRPr="00371A5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муниципального инвестиционного стандарта </w:t>
            </w:r>
            <w:r w:rsidRPr="00371A54"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693" w:type="pct"/>
          </w:tcPr>
          <w:p w:rsidR="00537399" w:rsidRDefault="00537399" w:rsidP="00D831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105 от 17.02.2017</w:t>
            </w:r>
          </w:p>
        </w:tc>
        <w:tc>
          <w:tcPr>
            <w:tcW w:w="1778" w:type="pct"/>
            <w:vAlign w:val="center"/>
          </w:tcPr>
          <w:p w:rsidR="00537399" w:rsidRPr="00371A54" w:rsidRDefault="00537399" w:rsidP="00CD125B">
            <w:pPr>
              <w:pStyle w:val="ConsPlusNormal"/>
              <w:widowControl/>
              <w:ind w:left="-43" w:right="284" w:firstLine="100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Утверждает план мероприятий по внедрению </w:t>
            </w:r>
            <w:r w:rsidRPr="00371A5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территории Тогучин</w:t>
            </w:r>
            <w:r w:rsidRPr="00371A54">
              <w:rPr>
                <w:rFonts w:ascii="Times New Roman" w:hAnsi="Times New Roman" w:cs="Times New Roman"/>
                <w:sz w:val="24"/>
                <w:szCs w:val="24"/>
              </w:rPr>
              <w:t xml:space="preserve">ского района Новосибирской области </w:t>
            </w:r>
            <w:r w:rsidRPr="00371A5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муниципального инвестиционного стандарта </w:t>
            </w:r>
            <w:r w:rsidRPr="00371A54">
              <w:rPr>
                <w:rFonts w:ascii="Times New Roman" w:hAnsi="Times New Roman" w:cs="Times New Roman"/>
                <w:sz w:val="24"/>
                <w:szCs w:val="24"/>
              </w:rPr>
              <w:t>Новосибирской области</w:t>
            </w:r>
          </w:p>
          <w:p w:rsidR="00537399" w:rsidRDefault="00537399" w:rsidP="006934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4" w:type="pct"/>
            <w:vAlign w:val="center"/>
          </w:tcPr>
          <w:p w:rsidR="00537399" w:rsidRPr="00BF2131" w:rsidRDefault="00537399" w:rsidP="006934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7399" w:rsidRPr="00BF2131" w:rsidTr="00AC365D">
        <w:tc>
          <w:tcPr>
            <w:tcW w:w="251" w:type="pct"/>
            <w:gridSpan w:val="2"/>
            <w:vAlign w:val="center"/>
          </w:tcPr>
          <w:p w:rsidR="00537399" w:rsidRDefault="00537399" w:rsidP="006934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1794" w:type="pct"/>
            <w:vAlign w:val="center"/>
          </w:tcPr>
          <w:p w:rsidR="00537399" w:rsidRPr="000107AB" w:rsidRDefault="00537399" w:rsidP="000107A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</w:t>
            </w:r>
            <w:r w:rsidRPr="00D831E5">
              <w:rPr>
                <w:rFonts w:ascii="Times New Roman" w:hAnsi="Times New Roman"/>
                <w:sz w:val="24"/>
                <w:szCs w:val="24"/>
              </w:rPr>
              <w:t>Тогучинского района</w:t>
            </w:r>
            <w:r w:rsidRPr="00D831E5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  <w:r w:rsidRPr="000107AB">
              <w:rPr>
                <w:rFonts w:ascii="Times New Roman" w:hAnsi="Times New Roman"/>
                <w:sz w:val="24"/>
                <w:szCs w:val="24"/>
              </w:rPr>
              <w:t xml:space="preserve">О создании рабочей группы по </w:t>
            </w:r>
          </w:p>
          <w:p w:rsidR="00537399" w:rsidRPr="000107AB" w:rsidRDefault="00537399" w:rsidP="000107A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07AB">
              <w:rPr>
                <w:rFonts w:ascii="Times New Roman" w:hAnsi="Times New Roman"/>
                <w:sz w:val="24"/>
                <w:szCs w:val="24"/>
              </w:rPr>
              <w:t>внедрению муниципального инвестиционного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107AB">
              <w:rPr>
                <w:rFonts w:ascii="Times New Roman" w:hAnsi="Times New Roman"/>
                <w:sz w:val="24"/>
                <w:szCs w:val="24"/>
              </w:rPr>
              <w:t>стандарта Тогучинского района Новосибирской области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537399" w:rsidRDefault="00537399" w:rsidP="00371A54">
            <w:pPr>
              <w:pStyle w:val="ConsPlusNormal"/>
              <w:widowControl/>
              <w:ind w:left="-43" w:right="284" w:firstLine="10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3" w:type="pct"/>
          </w:tcPr>
          <w:p w:rsidR="00537399" w:rsidRDefault="00537399" w:rsidP="00D831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100 от 17.02.2017</w:t>
            </w:r>
          </w:p>
        </w:tc>
        <w:tc>
          <w:tcPr>
            <w:tcW w:w="1778" w:type="pct"/>
            <w:vAlign w:val="center"/>
          </w:tcPr>
          <w:p w:rsidR="00537399" w:rsidRPr="000107AB" w:rsidRDefault="00537399" w:rsidP="000107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07AB">
              <w:rPr>
                <w:rFonts w:ascii="Times New Roman" w:hAnsi="Times New Roman"/>
                <w:sz w:val="24"/>
                <w:szCs w:val="24"/>
              </w:rPr>
              <w:t xml:space="preserve">Создание рабочей группы по разработке и внедрению муниципального инвестиционного стандарта в Тогучинском районе Новосибирской области по улучшению инвестиционного климата в </w:t>
            </w:r>
            <w:r w:rsidRPr="000107AB">
              <w:rPr>
                <w:rFonts w:ascii="Times New Roman" w:hAnsi="Times New Roman"/>
                <w:bCs/>
                <w:sz w:val="24"/>
                <w:szCs w:val="24"/>
              </w:rPr>
              <w:t xml:space="preserve">муниципальном образовании Тогучинский район </w:t>
            </w:r>
            <w:r w:rsidRPr="000107AB">
              <w:rPr>
                <w:rFonts w:ascii="Times New Roman" w:hAnsi="Times New Roman"/>
                <w:sz w:val="24"/>
                <w:szCs w:val="24"/>
              </w:rPr>
              <w:t>в целях стимулирования инвестиционной деятельности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484" w:type="pct"/>
            <w:vAlign w:val="center"/>
          </w:tcPr>
          <w:p w:rsidR="00537399" w:rsidRPr="00BF2131" w:rsidRDefault="00537399" w:rsidP="006934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7399" w:rsidRPr="00BF2131" w:rsidTr="00AC365D">
        <w:tc>
          <w:tcPr>
            <w:tcW w:w="251" w:type="pct"/>
            <w:gridSpan w:val="2"/>
            <w:vAlign w:val="center"/>
          </w:tcPr>
          <w:p w:rsidR="00537399" w:rsidRPr="000107AB" w:rsidRDefault="00537399" w:rsidP="000107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1794" w:type="pct"/>
            <w:vAlign w:val="center"/>
          </w:tcPr>
          <w:p w:rsidR="00537399" w:rsidRPr="000107AB" w:rsidRDefault="00537399" w:rsidP="000107A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</w:t>
            </w:r>
            <w:r w:rsidRPr="00D831E5">
              <w:rPr>
                <w:rFonts w:ascii="Times New Roman" w:hAnsi="Times New Roman"/>
                <w:sz w:val="24"/>
                <w:szCs w:val="24"/>
              </w:rPr>
              <w:t>Тогучинского района</w:t>
            </w:r>
            <w:r w:rsidRPr="00D831E5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  <w:r w:rsidRPr="000107AB">
              <w:rPr>
                <w:rFonts w:ascii="Times New Roman" w:hAnsi="Times New Roman"/>
                <w:sz w:val="24"/>
                <w:szCs w:val="24"/>
              </w:rPr>
              <w:t xml:space="preserve">О создании экспертной группы по </w:t>
            </w:r>
            <w:r w:rsidRPr="000107AB"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  <w:t>оценке</w:t>
            </w:r>
            <w:r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  <w:t xml:space="preserve"> </w:t>
            </w:r>
            <w:r w:rsidRPr="000107AB"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  <w:t>внедрения положений муниципального</w:t>
            </w:r>
            <w:r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  <w:t xml:space="preserve"> </w:t>
            </w:r>
            <w:r w:rsidRPr="000107AB"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  <w:t>инвестиционного стандарта Тогучи</w:t>
            </w:r>
            <w:r w:rsidRPr="000107AB">
              <w:rPr>
                <w:rFonts w:ascii="Times New Roman" w:hAnsi="Times New Roman"/>
                <w:sz w:val="24"/>
                <w:szCs w:val="24"/>
              </w:rPr>
              <w:t xml:space="preserve">нского района </w:t>
            </w:r>
          </w:p>
          <w:p w:rsidR="00537399" w:rsidRPr="000107AB" w:rsidRDefault="00537399" w:rsidP="000107A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07AB"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537399" w:rsidRPr="000107AB" w:rsidRDefault="00537399" w:rsidP="000107A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3" w:type="pct"/>
          </w:tcPr>
          <w:p w:rsidR="00537399" w:rsidRDefault="00537399" w:rsidP="00D831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104 от 17.02.2017</w:t>
            </w:r>
          </w:p>
        </w:tc>
        <w:tc>
          <w:tcPr>
            <w:tcW w:w="1778" w:type="pct"/>
            <w:vAlign w:val="center"/>
          </w:tcPr>
          <w:p w:rsidR="00537399" w:rsidRDefault="00537399" w:rsidP="00691F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целях проведения общественной экспертизы результатов внедрения</w:t>
            </w:r>
            <w:r w:rsidRPr="00D96A23">
              <w:rPr>
                <w:rFonts w:ascii="Times New Roman" w:hAnsi="Times New Roman"/>
                <w:sz w:val="24"/>
                <w:szCs w:val="24"/>
              </w:rPr>
              <w:t xml:space="preserve"> инвестиционного стандарта в Тогучинском  районе Новосибирской области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создана экспертная группа из представителей администрации и общественности</w:t>
            </w:r>
          </w:p>
        </w:tc>
        <w:tc>
          <w:tcPr>
            <w:tcW w:w="484" w:type="pct"/>
            <w:vAlign w:val="center"/>
          </w:tcPr>
          <w:p w:rsidR="00537399" w:rsidRPr="00BF2131" w:rsidRDefault="00537399" w:rsidP="006934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7399" w:rsidRPr="00BF2131" w:rsidTr="00AC365D">
        <w:tc>
          <w:tcPr>
            <w:tcW w:w="251" w:type="pct"/>
            <w:gridSpan w:val="2"/>
            <w:vAlign w:val="center"/>
          </w:tcPr>
          <w:p w:rsidR="00537399" w:rsidRDefault="00537399" w:rsidP="000107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4. </w:t>
            </w:r>
          </w:p>
        </w:tc>
        <w:tc>
          <w:tcPr>
            <w:tcW w:w="1794" w:type="pct"/>
            <w:vAlign w:val="center"/>
          </w:tcPr>
          <w:p w:rsidR="00537399" w:rsidRPr="00D96A23" w:rsidRDefault="00537399" w:rsidP="00CD125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Распоряжение администрации  Тогучинского района «</w:t>
            </w:r>
            <w:r>
              <w:rPr>
                <w:sz w:val="28"/>
                <w:szCs w:val="28"/>
              </w:rPr>
              <w:t xml:space="preserve"> </w:t>
            </w:r>
            <w:r w:rsidRPr="00D96A23">
              <w:rPr>
                <w:rFonts w:ascii="Times New Roman" w:hAnsi="Times New Roman"/>
                <w:sz w:val="24"/>
                <w:szCs w:val="24"/>
              </w:rPr>
              <w:t>О назначении лица, ответственного за внедрение</w:t>
            </w:r>
          </w:p>
          <w:p w:rsidR="00537399" w:rsidRPr="00D96A23" w:rsidRDefault="00537399" w:rsidP="00CD125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96A23">
              <w:rPr>
                <w:rFonts w:ascii="Times New Roman" w:hAnsi="Times New Roman"/>
                <w:sz w:val="24"/>
                <w:szCs w:val="24"/>
              </w:rPr>
              <w:t>муниципального инвестиционного стандарта в Тогучинском  районе Новосибирской области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537399" w:rsidRDefault="00537399" w:rsidP="000107A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3" w:type="pct"/>
          </w:tcPr>
          <w:p w:rsidR="00537399" w:rsidRDefault="00537399" w:rsidP="00D831E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83/р от 17.02.2017</w:t>
            </w:r>
          </w:p>
        </w:tc>
        <w:tc>
          <w:tcPr>
            <w:tcW w:w="1778" w:type="pct"/>
            <w:vAlign w:val="center"/>
          </w:tcPr>
          <w:p w:rsidR="00537399" w:rsidRPr="00D96A23" w:rsidRDefault="00537399" w:rsidP="00F16B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Pr="00D96A23">
              <w:rPr>
                <w:rFonts w:ascii="Times New Roman" w:hAnsi="Times New Roman"/>
                <w:sz w:val="24"/>
                <w:szCs w:val="24"/>
              </w:rPr>
              <w:t>азначени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D96A23">
              <w:rPr>
                <w:rFonts w:ascii="Times New Roman" w:hAnsi="Times New Roman"/>
                <w:sz w:val="24"/>
                <w:szCs w:val="24"/>
              </w:rPr>
              <w:t xml:space="preserve"> лица, ответственного за внедрение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96A23">
              <w:rPr>
                <w:rFonts w:ascii="Times New Roman" w:hAnsi="Times New Roman"/>
                <w:sz w:val="24"/>
                <w:szCs w:val="24"/>
              </w:rPr>
              <w:t>муниципального инвестиционного стандарта в Тогучинском  районе Новосибирской области</w:t>
            </w:r>
          </w:p>
          <w:p w:rsidR="00537399" w:rsidRDefault="00537399" w:rsidP="006934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4" w:type="pct"/>
            <w:vAlign w:val="center"/>
          </w:tcPr>
          <w:p w:rsidR="00537399" w:rsidRPr="00BF2131" w:rsidRDefault="00537399" w:rsidP="006934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7399" w:rsidRPr="00BF2131" w:rsidTr="00AC365D">
        <w:trPr>
          <w:gridBefore w:val="1"/>
        </w:trPr>
        <w:tc>
          <w:tcPr>
            <w:tcW w:w="251" w:type="pct"/>
            <w:vAlign w:val="center"/>
          </w:tcPr>
          <w:p w:rsidR="00537399" w:rsidRDefault="00537399" w:rsidP="000107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1794" w:type="pct"/>
            <w:vAlign w:val="center"/>
          </w:tcPr>
          <w:p w:rsidR="00537399" w:rsidRPr="004F1DF9" w:rsidRDefault="00537399" w:rsidP="004F1DF9">
            <w:pPr>
              <w:spacing w:after="480"/>
              <w:ind w:firstLine="697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</w:t>
            </w:r>
            <w:r w:rsidRPr="00D831E5">
              <w:rPr>
                <w:rFonts w:ascii="Times New Roman" w:hAnsi="Times New Roman"/>
                <w:sz w:val="24"/>
                <w:szCs w:val="24"/>
              </w:rPr>
              <w:t>Тогучинского района</w:t>
            </w:r>
            <w:r w:rsidRPr="00D831E5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  <w:r w:rsidRPr="004F1DF9">
              <w:rPr>
                <w:rFonts w:ascii="Times New Roman" w:hAnsi="Times New Roman"/>
                <w:sz w:val="24"/>
                <w:szCs w:val="24"/>
              </w:rPr>
              <w:t>Об    утверждении муниципальной   программы «Поддержка инвестиционной деятельности на территории Тогучинского района Новосибирской области на 2018 – 2020 годы»</w:t>
            </w:r>
            <w:r>
              <w:t xml:space="preserve"> </w:t>
            </w:r>
          </w:p>
          <w:p w:rsidR="00537399" w:rsidRDefault="00537399" w:rsidP="00CD125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3" w:type="pct"/>
          </w:tcPr>
          <w:p w:rsidR="00537399" w:rsidRPr="0025139F" w:rsidRDefault="00537399" w:rsidP="00D831E5">
            <w:pPr>
              <w:rPr>
                <w:rFonts w:ascii="Times New Roman" w:hAnsi="Times New Roman"/>
                <w:sz w:val="24"/>
                <w:szCs w:val="24"/>
              </w:rPr>
            </w:pPr>
            <w:r w:rsidRPr="0025139F">
              <w:rPr>
                <w:rFonts w:ascii="Times New Roman" w:hAnsi="Times New Roman"/>
                <w:sz w:val="24"/>
                <w:szCs w:val="24"/>
              </w:rPr>
              <w:t>19.12.2017 №  1332</w:t>
            </w:r>
          </w:p>
        </w:tc>
        <w:tc>
          <w:tcPr>
            <w:tcW w:w="1778" w:type="pct"/>
            <w:vAlign w:val="center"/>
          </w:tcPr>
          <w:p w:rsidR="00537399" w:rsidRPr="004F1DF9" w:rsidRDefault="00537399" w:rsidP="00F16B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Утверждает план мероприятий по </w:t>
            </w:r>
            <w:r w:rsidRPr="004F1DF9">
              <w:rPr>
                <w:rFonts w:ascii="Times New Roman" w:hAnsi="Times New Roman"/>
                <w:sz w:val="24"/>
                <w:szCs w:val="24"/>
              </w:rPr>
              <w:t>создани</w:t>
            </w:r>
            <w:r>
              <w:rPr>
                <w:rFonts w:ascii="Times New Roman" w:hAnsi="Times New Roman"/>
                <w:sz w:val="24"/>
                <w:szCs w:val="24"/>
              </w:rPr>
              <w:t>ю</w:t>
            </w:r>
            <w:r w:rsidRPr="004F1DF9">
              <w:rPr>
                <w:rFonts w:ascii="Times New Roman" w:hAnsi="Times New Roman"/>
                <w:sz w:val="24"/>
                <w:szCs w:val="24"/>
              </w:rPr>
              <w:t xml:space="preserve"> благоприятных условий развития инвестиционной деятельности и привлечения новых хозяйствующих субъектов на территорию Тогучинского района Новосибирской области</w:t>
            </w:r>
          </w:p>
        </w:tc>
        <w:tc>
          <w:tcPr>
            <w:tcW w:w="484" w:type="pct"/>
            <w:vAlign w:val="center"/>
          </w:tcPr>
          <w:p w:rsidR="00537399" w:rsidRPr="00BF2131" w:rsidRDefault="00537399" w:rsidP="006934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37399" w:rsidRDefault="00537399" w:rsidP="0069347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37399" w:rsidRDefault="00537399" w:rsidP="0069347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37399" w:rsidRDefault="00537399" w:rsidP="0069347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37399" w:rsidRPr="00BF2131" w:rsidRDefault="00537399" w:rsidP="0069347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</w:t>
      </w:r>
    </w:p>
    <w:sectPr w:rsidR="00537399" w:rsidRPr="00BF2131" w:rsidSect="00225B7C">
      <w:pgSz w:w="11906" w:h="16838"/>
      <w:pgMar w:top="1134" w:right="567" w:bottom="851" w:left="1418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37399" w:rsidRDefault="00537399" w:rsidP="00E9170C">
      <w:pPr>
        <w:spacing w:after="0" w:line="240" w:lineRule="auto"/>
      </w:pPr>
      <w:r>
        <w:separator/>
      </w:r>
    </w:p>
  </w:endnote>
  <w:endnote w:type="continuationSeparator" w:id="1">
    <w:p w:rsidR="00537399" w:rsidRDefault="00537399" w:rsidP="00E917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altName w:val="Times New Roman"/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irce-Extra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37399" w:rsidRDefault="00537399" w:rsidP="00E9170C">
      <w:pPr>
        <w:spacing w:after="0" w:line="240" w:lineRule="auto"/>
      </w:pPr>
      <w:r>
        <w:separator/>
      </w:r>
    </w:p>
  </w:footnote>
  <w:footnote w:type="continuationSeparator" w:id="1">
    <w:p w:rsidR="00537399" w:rsidRDefault="00537399" w:rsidP="00E917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37399" w:rsidRDefault="00537399" w:rsidP="005D3ABB">
    <w:pPr>
      <w:pStyle w:val="Header"/>
      <w:jc w:val="center"/>
    </w:pPr>
    <w:r>
      <w:t>1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352D0E"/>
    <w:multiLevelType w:val="hybridMultilevel"/>
    <w:tmpl w:val="ABFEDECA"/>
    <w:lvl w:ilvl="0" w:tplc="2EBEA2F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6120A17"/>
    <w:multiLevelType w:val="hybridMultilevel"/>
    <w:tmpl w:val="A8DEF7EA"/>
    <w:lvl w:ilvl="0" w:tplc="563CD352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  <w:rPr>
        <w:rFonts w:cs="Times New Roman"/>
      </w:rPr>
    </w:lvl>
  </w:abstractNum>
  <w:abstractNum w:abstractNumId="2">
    <w:nsid w:val="406651C5"/>
    <w:multiLevelType w:val="multilevel"/>
    <w:tmpl w:val="74D483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 w:hint="default"/>
      </w:rPr>
    </w:lvl>
  </w:abstractNum>
  <w:abstractNum w:abstractNumId="3">
    <w:nsid w:val="5E564E34"/>
    <w:multiLevelType w:val="hybridMultilevel"/>
    <w:tmpl w:val="E80E0E6C"/>
    <w:lvl w:ilvl="0" w:tplc="0BDC32DE">
      <w:start w:val="1"/>
      <w:numFmt w:val="decimal"/>
      <w:lvlText w:val="%1"/>
      <w:lvlJc w:val="left"/>
      <w:pPr>
        <w:tabs>
          <w:tab w:val="num" w:pos="585"/>
        </w:tabs>
        <w:ind w:left="58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  <w:rPr>
        <w:rFonts w:cs="Times New Roman"/>
      </w:rPr>
    </w:lvl>
  </w:abstractNum>
  <w:abstractNum w:abstractNumId="4">
    <w:nsid w:val="7BF82D43"/>
    <w:multiLevelType w:val="hybridMultilevel"/>
    <w:tmpl w:val="3D30E994"/>
    <w:lvl w:ilvl="0" w:tplc="7C46308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745086A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E9724B0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553681F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242E6F9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8D1E345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9D4AB62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6A6E55E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8C38E95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gutterAtTop/>
  <w:defaultTabStop w:val="708"/>
  <w:drawingGridHorizontalSpacing w:val="100"/>
  <w:drawingGridVerticalSpacing w:val="381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5258B"/>
    <w:rsid w:val="00000453"/>
    <w:rsid w:val="00000B23"/>
    <w:rsid w:val="00001644"/>
    <w:rsid w:val="0000271F"/>
    <w:rsid w:val="000027BB"/>
    <w:rsid w:val="00002A10"/>
    <w:rsid w:val="000032A8"/>
    <w:rsid w:val="00003609"/>
    <w:rsid w:val="00003AA2"/>
    <w:rsid w:val="00005395"/>
    <w:rsid w:val="00006238"/>
    <w:rsid w:val="000068EF"/>
    <w:rsid w:val="000079E1"/>
    <w:rsid w:val="00007BB7"/>
    <w:rsid w:val="00007D22"/>
    <w:rsid w:val="000107AB"/>
    <w:rsid w:val="00012704"/>
    <w:rsid w:val="00013A4C"/>
    <w:rsid w:val="00014D97"/>
    <w:rsid w:val="00015267"/>
    <w:rsid w:val="0001624A"/>
    <w:rsid w:val="00016EB3"/>
    <w:rsid w:val="000175EA"/>
    <w:rsid w:val="00020326"/>
    <w:rsid w:val="000205EB"/>
    <w:rsid w:val="00020C00"/>
    <w:rsid w:val="000216E5"/>
    <w:rsid w:val="0002326E"/>
    <w:rsid w:val="000243DF"/>
    <w:rsid w:val="00025EF2"/>
    <w:rsid w:val="00026220"/>
    <w:rsid w:val="0002737D"/>
    <w:rsid w:val="00027D2E"/>
    <w:rsid w:val="00030A47"/>
    <w:rsid w:val="000316EB"/>
    <w:rsid w:val="000317D9"/>
    <w:rsid w:val="00031E89"/>
    <w:rsid w:val="0003297E"/>
    <w:rsid w:val="00033669"/>
    <w:rsid w:val="00033BF9"/>
    <w:rsid w:val="00034513"/>
    <w:rsid w:val="00035BBB"/>
    <w:rsid w:val="0003620E"/>
    <w:rsid w:val="000367B9"/>
    <w:rsid w:val="00036B1C"/>
    <w:rsid w:val="00036DDA"/>
    <w:rsid w:val="0003742B"/>
    <w:rsid w:val="00037CD2"/>
    <w:rsid w:val="00037D5A"/>
    <w:rsid w:val="00040369"/>
    <w:rsid w:val="000408FB"/>
    <w:rsid w:val="00041EE0"/>
    <w:rsid w:val="00042391"/>
    <w:rsid w:val="00043FCB"/>
    <w:rsid w:val="00044F82"/>
    <w:rsid w:val="000453DB"/>
    <w:rsid w:val="00047404"/>
    <w:rsid w:val="000476A4"/>
    <w:rsid w:val="000479BF"/>
    <w:rsid w:val="0005137F"/>
    <w:rsid w:val="00053585"/>
    <w:rsid w:val="00053875"/>
    <w:rsid w:val="000541C0"/>
    <w:rsid w:val="000561F8"/>
    <w:rsid w:val="0005668D"/>
    <w:rsid w:val="00056CF9"/>
    <w:rsid w:val="00056FA1"/>
    <w:rsid w:val="00057BA2"/>
    <w:rsid w:val="000608EB"/>
    <w:rsid w:val="00061009"/>
    <w:rsid w:val="0006215D"/>
    <w:rsid w:val="00062EEC"/>
    <w:rsid w:val="00065B45"/>
    <w:rsid w:val="00065C87"/>
    <w:rsid w:val="0006630C"/>
    <w:rsid w:val="00066A0E"/>
    <w:rsid w:val="000676B5"/>
    <w:rsid w:val="0006781A"/>
    <w:rsid w:val="000703E1"/>
    <w:rsid w:val="00070E63"/>
    <w:rsid w:val="00070ECC"/>
    <w:rsid w:val="00071E78"/>
    <w:rsid w:val="00075920"/>
    <w:rsid w:val="00075936"/>
    <w:rsid w:val="00075AB0"/>
    <w:rsid w:val="000763D6"/>
    <w:rsid w:val="00076821"/>
    <w:rsid w:val="00076D48"/>
    <w:rsid w:val="000778BD"/>
    <w:rsid w:val="00077C22"/>
    <w:rsid w:val="000809CB"/>
    <w:rsid w:val="0008276A"/>
    <w:rsid w:val="00083564"/>
    <w:rsid w:val="0008415E"/>
    <w:rsid w:val="00084703"/>
    <w:rsid w:val="000866C3"/>
    <w:rsid w:val="00086B3A"/>
    <w:rsid w:val="00086D97"/>
    <w:rsid w:val="00087828"/>
    <w:rsid w:val="00087BC3"/>
    <w:rsid w:val="00087D23"/>
    <w:rsid w:val="0009080C"/>
    <w:rsid w:val="00091A4A"/>
    <w:rsid w:val="00092978"/>
    <w:rsid w:val="00092F36"/>
    <w:rsid w:val="00093DA1"/>
    <w:rsid w:val="00093E22"/>
    <w:rsid w:val="000954AF"/>
    <w:rsid w:val="00096009"/>
    <w:rsid w:val="00096E5C"/>
    <w:rsid w:val="00096E82"/>
    <w:rsid w:val="000971CA"/>
    <w:rsid w:val="000A085C"/>
    <w:rsid w:val="000A4272"/>
    <w:rsid w:val="000A4284"/>
    <w:rsid w:val="000A4BD7"/>
    <w:rsid w:val="000A5092"/>
    <w:rsid w:val="000A6DAD"/>
    <w:rsid w:val="000B0C97"/>
    <w:rsid w:val="000B141A"/>
    <w:rsid w:val="000B1534"/>
    <w:rsid w:val="000B3492"/>
    <w:rsid w:val="000B3D68"/>
    <w:rsid w:val="000B426A"/>
    <w:rsid w:val="000B49BD"/>
    <w:rsid w:val="000B4D02"/>
    <w:rsid w:val="000B65BA"/>
    <w:rsid w:val="000B65F9"/>
    <w:rsid w:val="000C058F"/>
    <w:rsid w:val="000C1824"/>
    <w:rsid w:val="000C4C0E"/>
    <w:rsid w:val="000C4D4B"/>
    <w:rsid w:val="000C570F"/>
    <w:rsid w:val="000C5EAB"/>
    <w:rsid w:val="000C74B2"/>
    <w:rsid w:val="000D2602"/>
    <w:rsid w:val="000D2C6A"/>
    <w:rsid w:val="000D5141"/>
    <w:rsid w:val="000D5B89"/>
    <w:rsid w:val="000D6270"/>
    <w:rsid w:val="000D77AF"/>
    <w:rsid w:val="000D7D54"/>
    <w:rsid w:val="000E0499"/>
    <w:rsid w:val="000E18DE"/>
    <w:rsid w:val="000E2CA4"/>
    <w:rsid w:val="000E3AD8"/>
    <w:rsid w:val="000E41CB"/>
    <w:rsid w:val="000E49D8"/>
    <w:rsid w:val="000E54A5"/>
    <w:rsid w:val="000E5E75"/>
    <w:rsid w:val="000E69CF"/>
    <w:rsid w:val="000E6EAF"/>
    <w:rsid w:val="000E6F26"/>
    <w:rsid w:val="000E7934"/>
    <w:rsid w:val="000F0306"/>
    <w:rsid w:val="000F095B"/>
    <w:rsid w:val="000F39C2"/>
    <w:rsid w:val="000F5A3D"/>
    <w:rsid w:val="000F5A82"/>
    <w:rsid w:val="000F6FFC"/>
    <w:rsid w:val="000F71C9"/>
    <w:rsid w:val="00100DAF"/>
    <w:rsid w:val="00101223"/>
    <w:rsid w:val="0010207D"/>
    <w:rsid w:val="00103A13"/>
    <w:rsid w:val="0010424B"/>
    <w:rsid w:val="001048C7"/>
    <w:rsid w:val="001058B9"/>
    <w:rsid w:val="00105B66"/>
    <w:rsid w:val="00106105"/>
    <w:rsid w:val="00106340"/>
    <w:rsid w:val="00107106"/>
    <w:rsid w:val="001105A6"/>
    <w:rsid w:val="00110CB2"/>
    <w:rsid w:val="001116FD"/>
    <w:rsid w:val="00111BB8"/>
    <w:rsid w:val="00112A14"/>
    <w:rsid w:val="00113D8F"/>
    <w:rsid w:val="0011421E"/>
    <w:rsid w:val="0011667F"/>
    <w:rsid w:val="00117C6F"/>
    <w:rsid w:val="0012061E"/>
    <w:rsid w:val="001213B0"/>
    <w:rsid w:val="001216F7"/>
    <w:rsid w:val="00121743"/>
    <w:rsid w:val="00122856"/>
    <w:rsid w:val="00122996"/>
    <w:rsid w:val="001233A4"/>
    <w:rsid w:val="00123579"/>
    <w:rsid w:val="00123A87"/>
    <w:rsid w:val="00126BD1"/>
    <w:rsid w:val="00127127"/>
    <w:rsid w:val="00130DB8"/>
    <w:rsid w:val="00130E33"/>
    <w:rsid w:val="00132E07"/>
    <w:rsid w:val="0013326C"/>
    <w:rsid w:val="0013423B"/>
    <w:rsid w:val="0013428C"/>
    <w:rsid w:val="001355F5"/>
    <w:rsid w:val="00136145"/>
    <w:rsid w:val="00137C45"/>
    <w:rsid w:val="00140688"/>
    <w:rsid w:val="001407AF"/>
    <w:rsid w:val="001408DE"/>
    <w:rsid w:val="001417F7"/>
    <w:rsid w:val="00143268"/>
    <w:rsid w:val="00143CFB"/>
    <w:rsid w:val="00144866"/>
    <w:rsid w:val="00144A12"/>
    <w:rsid w:val="00144C53"/>
    <w:rsid w:val="0014516B"/>
    <w:rsid w:val="001458BE"/>
    <w:rsid w:val="00146759"/>
    <w:rsid w:val="00147FE9"/>
    <w:rsid w:val="001503B3"/>
    <w:rsid w:val="0015098D"/>
    <w:rsid w:val="0015127A"/>
    <w:rsid w:val="001514B7"/>
    <w:rsid w:val="001519AF"/>
    <w:rsid w:val="00152293"/>
    <w:rsid w:val="001528F7"/>
    <w:rsid w:val="00154C60"/>
    <w:rsid w:val="00154CDB"/>
    <w:rsid w:val="001556A5"/>
    <w:rsid w:val="001564F0"/>
    <w:rsid w:val="001568FB"/>
    <w:rsid w:val="001573CB"/>
    <w:rsid w:val="0016027C"/>
    <w:rsid w:val="001611E5"/>
    <w:rsid w:val="0016193D"/>
    <w:rsid w:val="00163555"/>
    <w:rsid w:val="00163628"/>
    <w:rsid w:val="0016389A"/>
    <w:rsid w:val="00164406"/>
    <w:rsid w:val="001667F6"/>
    <w:rsid w:val="001677EB"/>
    <w:rsid w:val="001704B6"/>
    <w:rsid w:val="001707A7"/>
    <w:rsid w:val="001711EF"/>
    <w:rsid w:val="00171F83"/>
    <w:rsid w:val="00172347"/>
    <w:rsid w:val="001738D3"/>
    <w:rsid w:val="001744E4"/>
    <w:rsid w:val="00175EA4"/>
    <w:rsid w:val="00176A5B"/>
    <w:rsid w:val="00177055"/>
    <w:rsid w:val="00177981"/>
    <w:rsid w:val="001779F8"/>
    <w:rsid w:val="001802B6"/>
    <w:rsid w:val="001804CF"/>
    <w:rsid w:val="001806C8"/>
    <w:rsid w:val="00180E5C"/>
    <w:rsid w:val="00181195"/>
    <w:rsid w:val="001813AF"/>
    <w:rsid w:val="00182218"/>
    <w:rsid w:val="0018293D"/>
    <w:rsid w:val="00183609"/>
    <w:rsid w:val="00184AED"/>
    <w:rsid w:val="001856A8"/>
    <w:rsid w:val="0018581C"/>
    <w:rsid w:val="001861F4"/>
    <w:rsid w:val="001863CC"/>
    <w:rsid w:val="0018726C"/>
    <w:rsid w:val="0019093A"/>
    <w:rsid w:val="00193572"/>
    <w:rsid w:val="0019460A"/>
    <w:rsid w:val="00197FBD"/>
    <w:rsid w:val="001A07C0"/>
    <w:rsid w:val="001A1837"/>
    <w:rsid w:val="001A21C6"/>
    <w:rsid w:val="001A2384"/>
    <w:rsid w:val="001A3949"/>
    <w:rsid w:val="001A3A36"/>
    <w:rsid w:val="001A4740"/>
    <w:rsid w:val="001A48D9"/>
    <w:rsid w:val="001A5593"/>
    <w:rsid w:val="001A5EE4"/>
    <w:rsid w:val="001A6F47"/>
    <w:rsid w:val="001A76FE"/>
    <w:rsid w:val="001B0876"/>
    <w:rsid w:val="001B08FE"/>
    <w:rsid w:val="001B199B"/>
    <w:rsid w:val="001B44B7"/>
    <w:rsid w:val="001B5469"/>
    <w:rsid w:val="001B59F3"/>
    <w:rsid w:val="001B5DF4"/>
    <w:rsid w:val="001B6622"/>
    <w:rsid w:val="001B747A"/>
    <w:rsid w:val="001B79F4"/>
    <w:rsid w:val="001C011C"/>
    <w:rsid w:val="001C0882"/>
    <w:rsid w:val="001C3AF0"/>
    <w:rsid w:val="001C3AFA"/>
    <w:rsid w:val="001C3E18"/>
    <w:rsid w:val="001C3F22"/>
    <w:rsid w:val="001C4763"/>
    <w:rsid w:val="001C5BC2"/>
    <w:rsid w:val="001C6297"/>
    <w:rsid w:val="001C77E5"/>
    <w:rsid w:val="001C786B"/>
    <w:rsid w:val="001C7B66"/>
    <w:rsid w:val="001D207F"/>
    <w:rsid w:val="001D2687"/>
    <w:rsid w:val="001D2AC0"/>
    <w:rsid w:val="001D3840"/>
    <w:rsid w:val="001D46F2"/>
    <w:rsid w:val="001D4B7F"/>
    <w:rsid w:val="001D549E"/>
    <w:rsid w:val="001D68AE"/>
    <w:rsid w:val="001D7010"/>
    <w:rsid w:val="001D7563"/>
    <w:rsid w:val="001E11AB"/>
    <w:rsid w:val="001E1EE1"/>
    <w:rsid w:val="001E2151"/>
    <w:rsid w:val="001E35CC"/>
    <w:rsid w:val="001E43B1"/>
    <w:rsid w:val="001E49BF"/>
    <w:rsid w:val="001E5951"/>
    <w:rsid w:val="001E6541"/>
    <w:rsid w:val="001E6A20"/>
    <w:rsid w:val="001F1AB9"/>
    <w:rsid w:val="001F2843"/>
    <w:rsid w:val="001F324C"/>
    <w:rsid w:val="001F32EC"/>
    <w:rsid w:val="001F52EE"/>
    <w:rsid w:val="001F657D"/>
    <w:rsid w:val="00200C7A"/>
    <w:rsid w:val="00200D0B"/>
    <w:rsid w:val="00201209"/>
    <w:rsid w:val="00201903"/>
    <w:rsid w:val="00201D6B"/>
    <w:rsid w:val="00201DF8"/>
    <w:rsid w:val="002023E9"/>
    <w:rsid w:val="00202A1B"/>
    <w:rsid w:val="00203A7F"/>
    <w:rsid w:val="00205766"/>
    <w:rsid w:val="00205AD8"/>
    <w:rsid w:val="00206CBC"/>
    <w:rsid w:val="00207C54"/>
    <w:rsid w:val="00207EA1"/>
    <w:rsid w:val="00211CB2"/>
    <w:rsid w:val="0021224E"/>
    <w:rsid w:val="0021311F"/>
    <w:rsid w:val="0021367B"/>
    <w:rsid w:val="00213E24"/>
    <w:rsid w:val="00216C7B"/>
    <w:rsid w:val="00217FC5"/>
    <w:rsid w:val="00220AD8"/>
    <w:rsid w:val="002234D6"/>
    <w:rsid w:val="00224CB2"/>
    <w:rsid w:val="00225B7C"/>
    <w:rsid w:val="00226EED"/>
    <w:rsid w:val="00227C0B"/>
    <w:rsid w:val="002301BB"/>
    <w:rsid w:val="00230429"/>
    <w:rsid w:val="00230AFD"/>
    <w:rsid w:val="00230C31"/>
    <w:rsid w:val="00231B86"/>
    <w:rsid w:val="002327D4"/>
    <w:rsid w:val="00233088"/>
    <w:rsid w:val="00233D72"/>
    <w:rsid w:val="00234236"/>
    <w:rsid w:val="002350EF"/>
    <w:rsid w:val="0023587E"/>
    <w:rsid w:val="002359F7"/>
    <w:rsid w:val="0024034C"/>
    <w:rsid w:val="002405D4"/>
    <w:rsid w:val="00240D3F"/>
    <w:rsid w:val="00240FFE"/>
    <w:rsid w:val="0024119B"/>
    <w:rsid w:val="002427C8"/>
    <w:rsid w:val="00242C2F"/>
    <w:rsid w:val="00244710"/>
    <w:rsid w:val="00244BEB"/>
    <w:rsid w:val="002458B9"/>
    <w:rsid w:val="00245C69"/>
    <w:rsid w:val="00245D04"/>
    <w:rsid w:val="00246417"/>
    <w:rsid w:val="00246696"/>
    <w:rsid w:val="00246724"/>
    <w:rsid w:val="00247077"/>
    <w:rsid w:val="00247735"/>
    <w:rsid w:val="002502AA"/>
    <w:rsid w:val="002510D0"/>
    <w:rsid w:val="00251131"/>
    <w:rsid w:val="0025139F"/>
    <w:rsid w:val="00251FEC"/>
    <w:rsid w:val="00252041"/>
    <w:rsid w:val="0025206D"/>
    <w:rsid w:val="00252550"/>
    <w:rsid w:val="00252875"/>
    <w:rsid w:val="002547DA"/>
    <w:rsid w:val="002549F2"/>
    <w:rsid w:val="002556E1"/>
    <w:rsid w:val="002571E7"/>
    <w:rsid w:val="00257293"/>
    <w:rsid w:val="0025737A"/>
    <w:rsid w:val="00257945"/>
    <w:rsid w:val="00260048"/>
    <w:rsid w:val="00261608"/>
    <w:rsid w:val="002618C4"/>
    <w:rsid w:val="00261C93"/>
    <w:rsid w:val="00262133"/>
    <w:rsid w:val="00264E5E"/>
    <w:rsid w:val="00264F95"/>
    <w:rsid w:val="0026516B"/>
    <w:rsid w:val="0026588A"/>
    <w:rsid w:val="00267E7F"/>
    <w:rsid w:val="00271E63"/>
    <w:rsid w:val="00273CE9"/>
    <w:rsid w:val="002742AE"/>
    <w:rsid w:val="0027671C"/>
    <w:rsid w:val="002767C1"/>
    <w:rsid w:val="00277BB1"/>
    <w:rsid w:val="0028042A"/>
    <w:rsid w:val="00280A19"/>
    <w:rsid w:val="00280B79"/>
    <w:rsid w:val="00280E47"/>
    <w:rsid w:val="002811F4"/>
    <w:rsid w:val="00281679"/>
    <w:rsid w:val="0028180E"/>
    <w:rsid w:val="002819CD"/>
    <w:rsid w:val="00283FA7"/>
    <w:rsid w:val="002848B5"/>
    <w:rsid w:val="0028500E"/>
    <w:rsid w:val="002857C4"/>
    <w:rsid w:val="00285FF9"/>
    <w:rsid w:val="00286228"/>
    <w:rsid w:val="00292083"/>
    <w:rsid w:val="00292D1D"/>
    <w:rsid w:val="002932DC"/>
    <w:rsid w:val="002944FE"/>
    <w:rsid w:val="002976C2"/>
    <w:rsid w:val="002A0486"/>
    <w:rsid w:val="002A0EEE"/>
    <w:rsid w:val="002A3AD1"/>
    <w:rsid w:val="002A3D99"/>
    <w:rsid w:val="002A3F5F"/>
    <w:rsid w:val="002A3F7C"/>
    <w:rsid w:val="002A5BD7"/>
    <w:rsid w:val="002A673A"/>
    <w:rsid w:val="002A68A0"/>
    <w:rsid w:val="002A6F51"/>
    <w:rsid w:val="002B05FC"/>
    <w:rsid w:val="002B08B2"/>
    <w:rsid w:val="002B17C4"/>
    <w:rsid w:val="002B1C93"/>
    <w:rsid w:val="002B22CC"/>
    <w:rsid w:val="002B38D0"/>
    <w:rsid w:val="002B43D8"/>
    <w:rsid w:val="002B4409"/>
    <w:rsid w:val="002B44C0"/>
    <w:rsid w:val="002B696A"/>
    <w:rsid w:val="002B7E16"/>
    <w:rsid w:val="002C0FC7"/>
    <w:rsid w:val="002C1018"/>
    <w:rsid w:val="002C13E9"/>
    <w:rsid w:val="002C1875"/>
    <w:rsid w:val="002C1CFA"/>
    <w:rsid w:val="002C25E3"/>
    <w:rsid w:val="002C28DE"/>
    <w:rsid w:val="002C2968"/>
    <w:rsid w:val="002C2B25"/>
    <w:rsid w:val="002C317F"/>
    <w:rsid w:val="002C4538"/>
    <w:rsid w:val="002C7093"/>
    <w:rsid w:val="002C78D1"/>
    <w:rsid w:val="002D017F"/>
    <w:rsid w:val="002D0FBC"/>
    <w:rsid w:val="002D1C58"/>
    <w:rsid w:val="002D242E"/>
    <w:rsid w:val="002D2E75"/>
    <w:rsid w:val="002D3307"/>
    <w:rsid w:val="002D4565"/>
    <w:rsid w:val="002D5378"/>
    <w:rsid w:val="002D5BEA"/>
    <w:rsid w:val="002D5F96"/>
    <w:rsid w:val="002D67F1"/>
    <w:rsid w:val="002D79B6"/>
    <w:rsid w:val="002E00DE"/>
    <w:rsid w:val="002E07D1"/>
    <w:rsid w:val="002E260F"/>
    <w:rsid w:val="002E34AA"/>
    <w:rsid w:val="002E38A6"/>
    <w:rsid w:val="002E3A9A"/>
    <w:rsid w:val="002E3CCA"/>
    <w:rsid w:val="002E3D67"/>
    <w:rsid w:val="002E4526"/>
    <w:rsid w:val="002E51C6"/>
    <w:rsid w:val="002E5686"/>
    <w:rsid w:val="002E61C2"/>
    <w:rsid w:val="002E7FCC"/>
    <w:rsid w:val="002F30B1"/>
    <w:rsid w:val="002F42CC"/>
    <w:rsid w:val="002F5B46"/>
    <w:rsid w:val="002F6B6A"/>
    <w:rsid w:val="00300878"/>
    <w:rsid w:val="00300EC3"/>
    <w:rsid w:val="0030137C"/>
    <w:rsid w:val="00301613"/>
    <w:rsid w:val="00301DC7"/>
    <w:rsid w:val="00302001"/>
    <w:rsid w:val="00302043"/>
    <w:rsid w:val="00302247"/>
    <w:rsid w:val="003026AF"/>
    <w:rsid w:val="003027F0"/>
    <w:rsid w:val="00302977"/>
    <w:rsid w:val="003030DC"/>
    <w:rsid w:val="00303A84"/>
    <w:rsid w:val="00304B8F"/>
    <w:rsid w:val="0030538A"/>
    <w:rsid w:val="00305910"/>
    <w:rsid w:val="00306C8E"/>
    <w:rsid w:val="00306DA6"/>
    <w:rsid w:val="00310A9F"/>
    <w:rsid w:val="00310DF1"/>
    <w:rsid w:val="003126D0"/>
    <w:rsid w:val="0031336F"/>
    <w:rsid w:val="003153EE"/>
    <w:rsid w:val="003162C7"/>
    <w:rsid w:val="00316D28"/>
    <w:rsid w:val="003215E1"/>
    <w:rsid w:val="00321E50"/>
    <w:rsid w:val="003243F2"/>
    <w:rsid w:val="0032501B"/>
    <w:rsid w:val="0032661E"/>
    <w:rsid w:val="003268E4"/>
    <w:rsid w:val="00330495"/>
    <w:rsid w:val="003308E1"/>
    <w:rsid w:val="00331622"/>
    <w:rsid w:val="00331BC8"/>
    <w:rsid w:val="00332FF9"/>
    <w:rsid w:val="0033429E"/>
    <w:rsid w:val="00334573"/>
    <w:rsid w:val="003376FE"/>
    <w:rsid w:val="0034174E"/>
    <w:rsid w:val="00341AB4"/>
    <w:rsid w:val="00343B19"/>
    <w:rsid w:val="00343DAC"/>
    <w:rsid w:val="00344ABF"/>
    <w:rsid w:val="00345195"/>
    <w:rsid w:val="00346AC5"/>
    <w:rsid w:val="00347115"/>
    <w:rsid w:val="00347A1E"/>
    <w:rsid w:val="003518C3"/>
    <w:rsid w:val="00351D30"/>
    <w:rsid w:val="00351E38"/>
    <w:rsid w:val="00355C1C"/>
    <w:rsid w:val="00356793"/>
    <w:rsid w:val="00360239"/>
    <w:rsid w:val="0036138F"/>
    <w:rsid w:val="00364031"/>
    <w:rsid w:val="003640FD"/>
    <w:rsid w:val="00364F7E"/>
    <w:rsid w:val="00365630"/>
    <w:rsid w:val="003676C3"/>
    <w:rsid w:val="00367733"/>
    <w:rsid w:val="00371A54"/>
    <w:rsid w:val="00371EF6"/>
    <w:rsid w:val="003725F9"/>
    <w:rsid w:val="003728F3"/>
    <w:rsid w:val="00373332"/>
    <w:rsid w:val="0037376F"/>
    <w:rsid w:val="0037442D"/>
    <w:rsid w:val="00374DC6"/>
    <w:rsid w:val="00376068"/>
    <w:rsid w:val="00376597"/>
    <w:rsid w:val="003771D9"/>
    <w:rsid w:val="00377755"/>
    <w:rsid w:val="00380E6B"/>
    <w:rsid w:val="0038153A"/>
    <w:rsid w:val="00381B51"/>
    <w:rsid w:val="003821CA"/>
    <w:rsid w:val="003827D2"/>
    <w:rsid w:val="003841D1"/>
    <w:rsid w:val="0038633E"/>
    <w:rsid w:val="00387220"/>
    <w:rsid w:val="003873E6"/>
    <w:rsid w:val="0039009D"/>
    <w:rsid w:val="0039055B"/>
    <w:rsid w:val="00392137"/>
    <w:rsid w:val="003931FA"/>
    <w:rsid w:val="00393862"/>
    <w:rsid w:val="00395E14"/>
    <w:rsid w:val="00397072"/>
    <w:rsid w:val="003976EF"/>
    <w:rsid w:val="00397F99"/>
    <w:rsid w:val="003A1B31"/>
    <w:rsid w:val="003A2AD8"/>
    <w:rsid w:val="003A3401"/>
    <w:rsid w:val="003A4768"/>
    <w:rsid w:val="003A4BEA"/>
    <w:rsid w:val="003A5C15"/>
    <w:rsid w:val="003A6750"/>
    <w:rsid w:val="003A6A5D"/>
    <w:rsid w:val="003A753B"/>
    <w:rsid w:val="003A7C0F"/>
    <w:rsid w:val="003A7EDF"/>
    <w:rsid w:val="003B018E"/>
    <w:rsid w:val="003B027B"/>
    <w:rsid w:val="003B08A2"/>
    <w:rsid w:val="003B135B"/>
    <w:rsid w:val="003B18BC"/>
    <w:rsid w:val="003B1BEC"/>
    <w:rsid w:val="003B1EF1"/>
    <w:rsid w:val="003B21CF"/>
    <w:rsid w:val="003B6638"/>
    <w:rsid w:val="003B6C1E"/>
    <w:rsid w:val="003B6E3B"/>
    <w:rsid w:val="003B73D0"/>
    <w:rsid w:val="003B767A"/>
    <w:rsid w:val="003C014E"/>
    <w:rsid w:val="003C0539"/>
    <w:rsid w:val="003C126C"/>
    <w:rsid w:val="003C1754"/>
    <w:rsid w:val="003C1FB6"/>
    <w:rsid w:val="003C5128"/>
    <w:rsid w:val="003C5F00"/>
    <w:rsid w:val="003D0562"/>
    <w:rsid w:val="003D065E"/>
    <w:rsid w:val="003D0B9D"/>
    <w:rsid w:val="003D1741"/>
    <w:rsid w:val="003D183D"/>
    <w:rsid w:val="003D20F2"/>
    <w:rsid w:val="003D296A"/>
    <w:rsid w:val="003D2FA5"/>
    <w:rsid w:val="003D3E11"/>
    <w:rsid w:val="003D44A3"/>
    <w:rsid w:val="003D506C"/>
    <w:rsid w:val="003D50EE"/>
    <w:rsid w:val="003D5643"/>
    <w:rsid w:val="003D565C"/>
    <w:rsid w:val="003D5DCD"/>
    <w:rsid w:val="003D6139"/>
    <w:rsid w:val="003D7700"/>
    <w:rsid w:val="003E0A8A"/>
    <w:rsid w:val="003E1A8D"/>
    <w:rsid w:val="003E2784"/>
    <w:rsid w:val="003E3E02"/>
    <w:rsid w:val="003E4830"/>
    <w:rsid w:val="003E4B47"/>
    <w:rsid w:val="003E6E99"/>
    <w:rsid w:val="003E742F"/>
    <w:rsid w:val="003E7B5C"/>
    <w:rsid w:val="003E7C96"/>
    <w:rsid w:val="003F14C2"/>
    <w:rsid w:val="003F19F7"/>
    <w:rsid w:val="003F1EFB"/>
    <w:rsid w:val="003F240C"/>
    <w:rsid w:val="003F2A41"/>
    <w:rsid w:val="003F317E"/>
    <w:rsid w:val="003F43F8"/>
    <w:rsid w:val="003F5864"/>
    <w:rsid w:val="003F5B1D"/>
    <w:rsid w:val="003F60E9"/>
    <w:rsid w:val="003F6AA7"/>
    <w:rsid w:val="003F6ACB"/>
    <w:rsid w:val="003F6B7B"/>
    <w:rsid w:val="003F6E52"/>
    <w:rsid w:val="003F7E6E"/>
    <w:rsid w:val="0040007E"/>
    <w:rsid w:val="004003A3"/>
    <w:rsid w:val="00400B8D"/>
    <w:rsid w:val="004035C1"/>
    <w:rsid w:val="00403B1D"/>
    <w:rsid w:val="004050D0"/>
    <w:rsid w:val="0040557B"/>
    <w:rsid w:val="00407BEF"/>
    <w:rsid w:val="00407CA9"/>
    <w:rsid w:val="00410B02"/>
    <w:rsid w:val="004118A3"/>
    <w:rsid w:val="00411FF8"/>
    <w:rsid w:val="0041204B"/>
    <w:rsid w:val="00413AFC"/>
    <w:rsid w:val="00414F30"/>
    <w:rsid w:val="00415597"/>
    <w:rsid w:val="0041648A"/>
    <w:rsid w:val="004166BB"/>
    <w:rsid w:val="004167CC"/>
    <w:rsid w:val="0041692C"/>
    <w:rsid w:val="00420291"/>
    <w:rsid w:val="004208D8"/>
    <w:rsid w:val="004224FE"/>
    <w:rsid w:val="004229EF"/>
    <w:rsid w:val="00422E1E"/>
    <w:rsid w:val="00422EB7"/>
    <w:rsid w:val="00424115"/>
    <w:rsid w:val="00425165"/>
    <w:rsid w:val="00425922"/>
    <w:rsid w:val="00426295"/>
    <w:rsid w:val="00427676"/>
    <w:rsid w:val="0042767C"/>
    <w:rsid w:val="0042794B"/>
    <w:rsid w:val="00430C7C"/>
    <w:rsid w:val="00430DBD"/>
    <w:rsid w:val="004310BD"/>
    <w:rsid w:val="004325AD"/>
    <w:rsid w:val="004328A3"/>
    <w:rsid w:val="00432B06"/>
    <w:rsid w:val="00433643"/>
    <w:rsid w:val="00433FC3"/>
    <w:rsid w:val="00435D6B"/>
    <w:rsid w:val="00435F51"/>
    <w:rsid w:val="004400B3"/>
    <w:rsid w:val="004405FC"/>
    <w:rsid w:val="00440B33"/>
    <w:rsid w:val="00441E09"/>
    <w:rsid w:val="00442193"/>
    <w:rsid w:val="00442F34"/>
    <w:rsid w:val="00443155"/>
    <w:rsid w:val="0044348C"/>
    <w:rsid w:val="004434EE"/>
    <w:rsid w:val="00445683"/>
    <w:rsid w:val="00446828"/>
    <w:rsid w:val="00447AB0"/>
    <w:rsid w:val="00447AF3"/>
    <w:rsid w:val="00450041"/>
    <w:rsid w:val="00450244"/>
    <w:rsid w:val="0045134B"/>
    <w:rsid w:val="00453CF5"/>
    <w:rsid w:val="0045502B"/>
    <w:rsid w:val="00455110"/>
    <w:rsid w:val="004557F2"/>
    <w:rsid w:val="00455F57"/>
    <w:rsid w:val="0045635D"/>
    <w:rsid w:val="00456D10"/>
    <w:rsid w:val="00456E7B"/>
    <w:rsid w:val="00456F90"/>
    <w:rsid w:val="00457196"/>
    <w:rsid w:val="004571E7"/>
    <w:rsid w:val="004579CC"/>
    <w:rsid w:val="00460E1D"/>
    <w:rsid w:val="00461D5A"/>
    <w:rsid w:val="00462A7C"/>
    <w:rsid w:val="00464463"/>
    <w:rsid w:val="004656D1"/>
    <w:rsid w:val="00466AB1"/>
    <w:rsid w:val="00467A20"/>
    <w:rsid w:val="00470725"/>
    <w:rsid w:val="00470A7F"/>
    <w:rsid w:val="00471831"/>
    <w:rsid w:val="00472811"/>
    <w:rsid w:val="004732C9"/>
    <w:rsid w:val="004734F4"/>
    <w:rsid w:val="004743CB"/>
    <w:rsid w:val="004748E0"/>
    <w:rsid w:val="00474DD5"/>
    <w:rsid w:val="004757AE"/>
    <w:rsid w:val="00477813"/>
    <w:rsid w:val="00480068"/>
    <w:rsid w:val="004801A0"/>
    <w:rsid w:val="00480468"/>
    <w:rsid w:val="00480D25"/>
    <w:rsid w:val="0048265D"/>
    <w:rsid w:val="00484135"/>
    <w:rsid w:val="00484375"/>
    <w:rsid w:val="004853BE"/>
    <w:rsid w:val="004854BB"/>
    <w:rsid w:val="00486902"/>
    <w:rsid w:val="0048780C"/>
    <w:rsid w:val="00491251"/>
    <w:rsid w:val="00491A97"/>
    <w:rsid w:val="00492458"/>
    <w:rsid w:val="00493A12"/>
    <w:rsid w:val="0049516C"/>
    <w:rsid w:val="00495BF3"/>
    <w:rsid w:val="00495D3B"/>
    <w:rsid w:val="004973A9"/>
    <w:rsid w:val="004A0178"/>
    <w:rsid w:val="004A0F21"/>
    <w:rsid w:val="004A1289"/>
    <w:rsid w:val="004A132C"/>
    <w:rsid w:val="004A24C7"/>
    <w:rsid w:val="004A3E3A"/>
    <w:rsid w:val="004A431E"/>
    <w:rsid w:val="004A55EA"/>
    <w:rsid w:val="004A6473"/>
    <w:rsid w:val="004A7D49"/>
    <w:rsid w:val="004B010C"/>
    <w:rsid w:val="004B1CB6"/>
    <w:rsid w:val="004B239B"/>
    <w:rsid w:val="004B2758"/>
    <w:rsid w:val="004B28D1"/>
    <w:rsid w:val="004B34E8"/>
    <w:rsid w:val="004B387E"/>
    <w:rsid w:val="004B4570"/>
    <w:rsid w:val="004B5309"/>
    <w:rsid w:val="004B5662"/>
    <w:rsid w:val="004B5869"/>
    <w:rsid w:val="004B5DA5"/>
    <w:rsid w:val="004B6E6F"/>
    <w:rsid w:val="004B7947"/>
    <w:rsid w:val="004B7D23"/>
    <w:rsid w:val="004C1A73"/>
    <w:rsid w:val="004C1A94"/>
    <w:rsid w:val="004C23BF"/>
    <w:rsid w:val="004C317D"/>
    <w:rsid w:val="004C3713"/>
    <w:rsid w:val="004C3A7C"/>
    <w:rsid w:val="004C5876"/>
    <w:rsid w:val="004C60E4"/>
    <w:rsid w:val="004C6986"/>
    <w:rsid w:val="004C6B71"/>
    <w:rsid w:val="004C6E81"/>
    <w:rsid w:val="004C70D4"/>
    <w:rsid w:val="004D09CC"/>
    <w:rsid w:val="004D1B48"/>
    <w:rsid w:val="004D2CBB"/>
    <w:rsid w:val="004D50A1"/>
    <w:rsid w:val="004D5B8C"/>
    <w:rsid w:val="004D5E10"/>
    <w:rsid w:val="004D64D0"/>
    <w:rsid w:val="004D7BE8"/>
    <w:rsid w:val="004E04FE"/>
    <w:rsid w:val="004E106F"/>
    <w:rsid w:val="004E1251"/>
    <w:rsid w:val="004E2E9C"/>
    <w:rsid w:val="004E3D04"/>
    <w:rsid w:val="004E46F9"/>
    <w:rsid w:val="004E492D"/>
    <w:rsid w:val="004E514D"/>
    <w:rsid w:val="004E5516"/>
    <w:rsid w:val="004E56F1"/>
    <w:rsid w:val="004E6A77"/>
    <w:rsid w:val="004E7137"/>
    <w:rsid w:val="004E7FE9"/>
    <w:rsid w:val="004F0B27"/>
    <w:rsid w:val="004F0BD2"/>
    <w:rsid w:val="004F1462"/>
    <w:rsid w:val="004F1DA4"/>
    <w:rsid w:val="004F1DF9"/>
    <w:rsid w:val="004F25DF"/>
    <w:rsid w:val="004F3BC7"/>
    <w:rsid w:val="004F4286"/>
    <w:rsid w:val="004F4689"/>
    <w:rsid w:val="004F4705"/>
    <w:rsid w:val="004F48D6"/>
    <w:rsid w:val="004F53BD"/>
    <w:rsid w:val="004F5BEF"/>
    <w:rsid w:val="004F60F1"/>
    <w:rsid w:val="004F6A0E"/>
    <w:rsid w:val="004F7909"/>
    <w:rsid w:val="00500C17"/>
    <w:rsid w:val="00502441"/>
    <w:rsid w:val="00502561"/>
    <w:rsid w:val="0050306C"/>
    <w:rsid w:val="00503079"/>
    <w:rsid w:val="00503955"/>
    <w:rsid w:val="005041D5"/>
    <w:rsid w:val="00504FCA"/>
    <w:rsid w:val="00505837"/>
    <w:rsid w:val="00506B1C"/>
    <w:rsid w:val="0050747B"/>
    <w:rsid w:val="00510183"/>
    <w:rsid w:val="005101B9"/>
    <w:rsid w:val="00515E56"/>
    <w:rsid w:val="00515ED4"/>
    <w:rsid w:val="005170A0"/>
    <w:rsid w:val="00517805"/>
    <w:rsid w:val="00517AB5"/>
    <w:rsid w:val="00520DB0"/>
    <w:rsid w:val="005213B5"/>
    <w:rsid w:val="00522372"/>
    <w:rsid w:val="00522832"/>
    <w:rsid w:val="005235E1"/>
    <w:rsid w:val="005236A2"/>
    <w:rsid w:val="00525D0A"/>
    <w:rsid w:val="005275DB"/>
    <w:rsid w:val="00527D10"/>
    <w:rsid w:val="00527D55"/>
    <w:rsid w:val="0053061F"/>
    <w:rsid w:val="00531C70"/>
    <w:rsid w:val="00531E19"/>
    <w:rsid w:val="00531EF9"/>
    <w:rsid w:val="00534054"/>
    <w:rsid w:val="0053697B"/>
    <w:rsid w:val="00536992"/>
    <w:rsid w:val="005370E7"/>
    <w:rsid w:val="005371B8"/>
    <w:rsid w:val="00537399"/>
    <w:rsid w:val="00541ED0"/>
    <w:rsid w:val="005453F7"/>
    <w:rsid w:val="005460A6"/>
    <w:rsid w:val="0054679F"/>
    <w:rsid w:val="0054744A"/>
    <w:rsid w:val="00554AE8"/>
    <w:rsid w:val="00554C19"/>
    <w:rsid w:val="00555BB9"/>
    <w:rsid w:val="00556004"/>
    <w:rsid w:val="00556CB8"/>
    <w:rsid w:val="00557E48"/>
    <w:rsid w:val="00557E8C"/>
    <w:rsid w:val="00560049"/>
    <w:rsid w:val="00561776"/>
    <w:rsid w:val="005632D8"/>
    <w:rsid w:val="005642B5"/>
    <w:rsid w:val="00565DDD"/>
    <w:rsid w:val="0056649D"/>
    <w:rsid w:val="00566CBB"/>
    <w:rsid w:val="00566D10"/>
    <w:rsid w:val="00570679"/>
    <w:rsid w:val="00570C32"/>
    <w:rsid w:val="005714CD"/>
    <w:rsid w:val="00572FEA"/>
    <w:rsid w:val="005737A6"/>
    <w:rsid w:val="00574644"/>
    <w:rsid w:val="00575FA8"/>
    <w:rsid w:val="005761D2"/>
    <w:rsid w:val="005767B2"/>
    <w:rsid w:val="00577016"/>
    <w:rsid w:val="005811E7"/>
    <w:rsid w:val="0058162E"/>
    <w:rsid w:val="00582169"/>
    <w:rsid w:val="0058327E"/>
    <w:rsid w:val="005836DC"/>
    <w:rsid w:val="0058450B"/>
    <w:rsid w:val="0058460E"/>
    <w:rsid w:val="00585E6F"/>
    <w:rsid w:val="00586550"/>
    <w:rsid w:val="00586A3F"/>
    <w:rsid w:val="00593512"/>
    <w:rsid w:val="00594315"/>
    <w:rsid w:val="005946B5"/>
    <w:rsid w:val="00595E14"/>
    <w:rsid w:val="00596A7C"/>
    <w:rsid w:val="00596B2F"/>
    <w:rsid w:val="005972F7"/>
    <w:rsid w:val="005976EC"/>
    <w:rsid w:val="0059793D"/>
    <w:rsid w:val="00597C5D"/>
    <w:rsid w:val="00597DEC"/>
    <w:rsid w:val="005A1BFA"/>
    <w:rsid w:val="005A36BB"/>
    <w:rsid w:val="005A3C91"/>
    <w:rsid w:val="005B04CC"/>
    <w:rsid w:val="005B23AB"/>
    <w:rsid w:val="005B28FB"/>
    <w:rsid w:val="005B5362"/>
    <w:rsid w:val="005B581F"/>
    <w:rsid w:val="005B77D4"/>
    <w:rsid w:val="005C0640"/>
    <w:rsid w:val="005C08D3"/>
    <w:rsid w:val="005C09D0"/>
    <w:rsid w:val="005C0A85"/>
    <w:rsid w:val="005C1040"/>
    <w:rsid w:val="005C14F8"/>
    <w:rsid w:val="005C174F"/>
    <w:rsid w:val="005C2AEB"/>
    <w:rsid w:val="005C319A"/>
    <w:rsid w:val="005C588A"/>
    <w:rsid w:val="005C6A9A"/>
    <w:rsid w:val="005C7A77"/>
    <w:rsid w:val="005D174C"/>
    <w:rsid w:val="005D2182"/>
    <w:rsid w:val="005D39F7"/>
    <w:rsid w:val="005D3A48"/>
    <w:rsid w:val="005D3ABB"/>
    <w:rsid w:val="005D476F"/>
    <w:rsid w:val="005D6D87"/>
    <w:rsid w:val="005E0731"/>
    <w:rsid w:val="005E1170"/>
    <w:rsid w:val="005E1AFA"/>
    <w:rsid w:val="005E2E51"/>
    <w:rsid w:val="005E3B45"/>
    <w:rsid w:val="005E4769"/>
    <w:rsid w:val="005E4FD5"/>
    <w:rsid w:val="005E57CD"/>
    <w:rsid w:val="005F0182"/>
    <w:rsid w:val="005F1E7A"/>
    <w:rsid w:val="005F2625"/>
    <w:rsid w:val="005F3950"/>
    <w:rsid w:val="005F4719"/>
    <w:rsid w:val="005F5039"/>
    <w:rsid w:val="005F5404"/>
    <w:rsid w:val="005F7170"/>
    <w:rsid w:val="00600E3B"/>
    <w:rsid w:val="006012AD"/>
    <w:rsid w:val="006013FC"/>
    <w:rsid w:val="00601AF7"/>
    <w:rsid w:val="00602170"/>
    <w:rsid w:val="006031DF"/>
    <w:rsid w:val="00603BA5"/>
    <w:rsid w:val="006064B2"/>
    <w:rsid w:val="00607C45"/>
    <w:rsid w:val="006109D0"/>
    <w:rsid w:val="0061116E"/>
    <w:rsid w:val="00611BDA"/>
    <w:rsid w:val="00611DB6"/>
    <w:rsid w:val="00612410"/>
    <w:rsid w:val="00613F43"/>
    <w:rsid w:val="00614291"/>
    <w:rsid w:val="00614600"/>
    <w:rsid w:val="006151EB"/>
    <w:rsid w:val="00620236"/>
    <w:rsid w:val="00620782"/>
    <w:rsid w:val="00620D4F"/>
    <w:rsid w:val="006212F1"/>
    <w:rsid w:val="00621773"/>
    <w:rsid w:val="0062198C"/>
    <w:rsid w:val="00622C4E"/>
    <w:rsid w:val="00623669"/>
    <w:rsid w:val="00624FDF"/>
    <w:rsid w:val="00625245"/>
    <w:rsid w:val="0062652C"/>
    <w:rsid w:val="00627288"/>
    <w:rsid w:val="00627F1C"/>
    <w:rsid w:val="0063028C"/>
    <w:rsid w:val="00631CDA"/>
    <w:rsid w:val="006320F2"/>
    <w:rsid w:val="00634CA0"/>
    <w:rsid w:val="00635407"/>
    <w:rsid w:val="00636330"/>
    <w:rsid w:val="00637208"/>
    <w:rsid w:val="006416BD"/>
    <w:rsid w:val="00641766"/>
    <w:rsid w:val="0064323D"/>
    <w:rsid w:val="00643CFD"/>
    <w:rsid w:val="006449C1"/>
    <w:rsid w:val="00644D29"/>
    <w:rsid w:val="00645705"/>
    <w:rsid w:val="00645CF9"/>
    <w:rsid w:val="00645D39"/>
    <w:rsid w:val="0064605F"/>
    <w:rsid w:val="006463FE"/>
    <w:rsid w:val="00646B2C"/>
    <w:rsid w:val="00646C96"/>
    <w:rsid w:val="00647B5F"/>
    <w:rsid w:val="00647EF5"/>
    <w:rsid w:val="00650026"/>
    <w:rsid w:val="00650A60"/>
    <w:rsid w:val="00651E49"/>
    <w:rsid w:val="0065524F"/>
    <w:rsid w:val="006554D5"/>
    <w:rsid w:val="0065553D"/>
    <w:rsid w:val="00657798"/>
    <w:rsid w:val="0066000C"/>
    <w:rsid w:val="00661CDD"/>
    <w:rsid w:val="00661EA1"/>
    <w:rsid w:val="00662FCA"/>
    <w:rsid w:val="00665666"/>
    <w:rsid w:val="00665A2E"/>
    <w:rsid w:val="00665B0E"/>
    <w:rsid w:val="00665DA3"/>
    <w:rsid w:val="0066682F"/>
    <w:rsid w:val="006672BE"/>
    <w:rsid w:val="00667829"/>
    <w:rsid w:val="006703B7"/>
    <w:rsid w:val="006723E0"/>
    <w:rsid w:val="00673140"/>
    <w:rsid w:val="00673221"/>
    <w:rsid w:val="00674491"/>
    <w:rsid w:val="00674515"/>
    <w:rsid w:val="0067489A"/>
    <w:rsid w:val="00675D22"/>
    <w:rsid w:val="0067757D"/>
    <w:rsid w:val="00677B4E"/>
    <w:rsid w:val="0068016C"/>
    <w:rsid w:val="006812C2"/>
    <w:rsid w:val="006814A0"/>
    <w:rsid w:val="006816C0"/>
    <w:rsid w:val="00683BB4"/>
    <w:rsid w:val="0068439F"/>
    <w:rsid w:val="00684A81"/>
    <w:rsid w:val="00684D97"/>
    <w:rsid w:val="00685A51"/>
    <w:rsid w:val="00685E2D"/>
    <w:rsid w:val="00686D05"/>
    <w:rsid w:val="00687F07"/>
    <w:rsid w:val="006902C7"/>
    <w:rsid w:val="00690E06"/>
    <w:rsid w:val="00691FF8"/>
    <w:rsid w:val="00692DD8"/>
    <w:rsid w:val="00693408"/>
    <w:rsid w:val="00693475"/>
    <w:rsid w:val="00694766"/>
    <w:rsid w:val="006950C8"/>
    <w:rsid w:val="00696B66"/>
    <w:rsid w:val="006A0954"/>
    <w:rsid w:val="006A1D9B"/>
    <w:rsid w:val="006A1FAF"/>
    <w:rsid w:val="006A2EC5"/>
    <w:rsid w:val="006A2EDC"/>
    <w:rsid w:val="006A389D"/>
    <w:rsid w:val="006A41F4"/>
    <w:rsid w:val="006A4447"/>
    <w:rsid w:val="006A4548"/>
    <w:rsid w:val="006A47C1"/>
    <w:rsid w:val="006A4D73"/>
    <w:rsid w:val="006A51F2"/>
    <w:rsid w:val="006A70D9"/>
    <w:rsid w:val="006A7C2D"/>
    <w:rsid w:val="006B2AFC"/>
    <w:rsid w:val="006B2D43"/>
    <w:rsid w:val="006B6F92"/>
    <w:rsid w:val="006C28CA"/>
    <w:rsid w:val="006C3012"/>
    <w:rsid w:val="006C37B6"/>
    <w:rsid w:val="006C3908"/>
    <w:rsid w:val="006C43C9"/>
    <w:rsid w:val="006C6678"/>
    <w:rsid w:val="006C69D7"/>
    <w:rsid w:val="006C6AEC"/>
    <w:rsid w:val="006D309B"/>
    <w:rsid w:val="006D3DF9"/>
    <w:rsid w:val="006D4108"/>
    <w:rsid w:val="006D485A"/>
    <w:rsid w:val="006D5E2A"/>
    <w:rsid w:val="006D683E"/>
    <w:rsid w:val="006D6A2B"/>
    <w:rsid w:val="006D749B"/>
    <w:rsid w:val="006E08F6"/>
    <w:rsid w:val="006E0B0C"/>
    <w:rsid w:val="006E133D"/>
    <w:rsid w:val="006E67F1"/>
    <w:rsid w:val="006E69A2"/>
    <w:rsid w:val="006E6DC5"/>
    <w:rsid w:val="006E74AC"/>
    <w:rsid w:val="006F253A"/>
    <w:rsid w:val="006F25B0"/>
    <w:rsid w:val="006F44F0"/>
    <w:rsid w:val="006F48CC"/>
    <w:rsid w:val="006F4988"/>
    <w:rsid w:val="006F58D9"/>
    <w:rsid w:val="006F5F99"/>
    <w:rsid w:val="006F6984"/>
    <w:rsid w:val="006F69CD"/>
    <w:rsid w:val="00700AF3"/>
    <w:rsid w:val="00700C5B"/>
    <w:rsid w:val="00701C0F"/>
    <w:rsid w:val="00702B87"/>
    <w:rsid w:val="00705125"/>
    <w:rsid w:val="007059F1"/>
    <w:rsid w:val="0070603A"/>
    <w:rsid w:val="00707625"/>
    <w:rsid w:val="00707801"/>
    <w:rsid w:val="00710951"/>
    <w:rsid w:val="007118A3"/>
    <w:rsid w:val="0071599B"/>
    <w:rsid w:val="00715F3B"/>
    <w:rsid w:val="0071660A"/>
    <w:rsid w:val="00716DDD"/>
    <w:rsid w:val="0071779F"/>
    <w:rsid w:val="0072022B"/>
    <w:rsid w:val="00721697"/>
    <w:rsid w:val="00721C12"/>
    <w:rsid w:val="00721C60"/>
    <w:rsid w:val="00721DF9"/>
    <w:rsid w:val="0072246D"/>
    <w:rsid w:val="007229D1"/>
    <w:rsid w:val="00722F01"/>
    <w:rsid w:val="00723767"/>
    <w:rsid w:val="00724D2B"/>
    <w:rsid w:val="00725314"/>
    <w:rsid w:val="00725789"/>
    <w:rsid w:val="00726CA9"/>
    <w:rsid w:val="0072723A"/>
    <w:rsid w:val="00730503"/>
    <w:rsid w:val="007324A1"/>
    <w:rsid w:val="00732934"/>
    <w:rsid w:val="00732F1C"/>
    <w:rsid w:val="00733BBA"/>
    <w:rsid w:val="00735CBB"/>
    <w:rsid w:val="00740A9E"/>
    <w:rsid w:val="00740C19"/>
    <w:rsid w:val="00740E29"/>
    <w:rsid w:val="00742437"/>
    <w:rsid w:val="0074366B"/>
    <w:rsid w:val="007453D7"/>
    <w:rsid w:val="00747FBE"/>
    <w:rsid w:val="00751395"/>
    <w:rsid w:val="00751FA3"/>
    <w:rsid w:val="00752F85"/>
    <w:rsid w:val="00753317"/>
    <w:rsid w:val="00753EBF"/>
    <w:rsid w:val="00754D86"/>
    <w:rsid w:val="00755ADD"/>
    <w:rsid w:val="007561A0"/>
    <w:rsid w:val="00756B49"/>
    <w:rsid w:val="007572F9"/>
    <w:rsid w:val="007633DA"/>
    <w:rsid w:val="007634CD"/>
    <w:rsid w:val="00763A75"/>
    <w:rsid w:val="007641CB"/>
    <w:rsid w:val="0076490A"/>
    <w:rsid w:val="00764965"/>
    <w:rsid w:val="007655BF"/>
    <w:rsid w:val="00765AFD"/>
    <w:rsid w:val="007664E5"/>
    <w:rsid w:val="007709E4"/>
    <w:rsid w:val="00771B91"/>
    <w:rsid w:val="00771F99"/>
    <w:rsid w:val="00773B75"/>
    <w:rsid w:val="00775C5C"/>
    <w:rsid w:val="00776729"/>
    <w:rsid w:val="007768CF"/>
    <w:rsid w:val="00777A67"/>
    <w:rsid w:val="00780025"/>
    <w:rsid w:val="00780F09"/>
    <w:rsid w:val="00781B3D"/>
    <w:rsid w:val="00784A23"/>
    <w:rsid w:val="00784BF3"/>
    <w:rsid w:val="00785005"/>
    <w:rsid w:val="007854D7"/>
    <w:rsid w:val="00785A92"/>
    <w:rsid w:val="00786097"/>
    <w:rsid w:val="007865FC"/>
    <w:rsid w:val="00790085"/>
    <w:rsid w:val="007902E9"/>
    <w:rsid w:val="00790E63"/>
    <w:rsid w:val="007911A8"/>
    <w:rsid w:val="0079127F"/>
    <w:rsid w:val="00792070"/>
    <w:rsid w:val="00792B41"/>
    <w:rsid w:val="00792E6B"/>
    <w:rsid w:val="00793764"/>
    <w:rsid w:val="0079442E"/>
    <w:rsid w:val="007949B5"/>
    <w:rsid w:val="00794E60"/>
    <w:rsid w:val="007956AD"/>
    <w:rsid w:val="00795BF1"/>
    <w:rsid w:val="0079656B"/>
    <w:rsid w:val="007A1BF4"/>
    <w:rsid w:val="007A20BA"/>
    <w:rsid w:val="007A22CA"/>
    <w:rsid w:val="007A26DB"/>
    <w:rsid w:val="007A35B4"/>
    <w:rsid w:val="007A3C0C"/>
    <w:rsid w:val="007A4D34"/>
    <w:rsid w:val="007A4DB5"/>
    <w:rsid w:val="007A5833"/>
    <w:rsid w:val="007A66D3"/>
    <w:rsid w:val="007A7143"/>
    <w:rsid w:val="007A75D6"/>
    <w:rsid w:val="007A7CA6"/>
    <w:rsid w:val="007B0E38"/>
    <w:rsid w:val="007B3331"/>
    <w:rsid w:val="007B4FDC"/>
    <w:rsid w:val="007B7843"/>
    <w:rsid w:val="007B799A"/>
    <w:rsid w:val="007B7B70"/>
    <w:rsid w:val="007C0363"/>
    <w:rsid w:val="007C08B9"/>
    <w:rsid w:val="007C1301"/>
    <w:rsid w:val="007C14AC"/>
    <w:rsid w:val="007C17D2"/>
    <w:rsid w:val="007C487D"/>
    <w:rsid w:val="007C4CC4"/>
    <w:rsid w:val="007C4F6A"/>
    <w:rsid w:val="007C53D3"/>
    <w:rsid w:val="007C5AB9"/>
    <w:rsid w:val="007C5CDA"/>
    <w:rsid w:val="007C5EA1"/>
    <w:rsid w:val="007C6DFD"/>
    <w:rsid w:val="007C70B2"/>
    <w:rsid w:val="007C7A5D"/>
    <w:rsid w:val="007C7ADB"/>
    <w:rsid w:val="007D0AD6"/>
    <w:rsid w:val="007D0C42"/>
    <w:rsid w:val="007D0E7E"/>
    <w:rsid w:val="007D10DA"/>
    <w:rsid w:val="007D1302"/>
    <w:rsid w:val="007D27CC"/>
    <w:rsid w:val="007D3B72"/>
    <w:rsid w:val="007D416A"/>
    <w:rsid w:val="007D43E0"/>
    <w:rsid w:val="007D5364"/>
    <w:rsid w:val="007D5554"/>
    <w:rsid w:val="007D6994"/>
    <w:rsid w:val="007D766B"/>
    <w:rsid w:val="007E05B2"/>
    <w:rsid w:val="007E0D9A"/>
    <w:rsid w:val="007E1DAC"/>
    <w:rsid w:val="007E201C"/>
    <w:rsid w:val="007E29CD"/>
    <w:rsid w:val="007E34AE"/>
    <w:rsid w:val="007E4B1A"/>
    <w:rsid w:val="007E528C"/>
    <w:rsid w:val="007E609F"/>
    <w:rsid w:val="007E6769"/>
    <w:rsid w:val="007E6B36"/>
    <w:rsid w:val="007E7D8D"/>
    <w:rsid w:val="007F0165"/>
    <w:rsid w:val="007F12C6"/>
    <w:rsid w:val="007F2632"/>
    <w:rsid w:val="007F30D6"/>
    <w:rsid w:val="007F3CC6"/>
    <w:rsid w:val="007F40A4"/>
    <w:rsid w:val="007F46B1"/>
    <w:rsid w:val="007F523A"/>
    <w:rsid w:val="007F542D"/>
    <w:rsid w:val="007F6F76"/>
    <w:rsid w:val="007F7B76"/>
    <w:rsid w:val="008010D8"/>
    <w:rsid w:val="0080130A"/>
    <w:rsid w:val="0080165F"/>
    <w:rsid w:val="00802611"/>
    <w:rsid w:val="0080378A"/>
    <w:rsid w:val="00803B9A"/>
    <w:rsid w:val="00803FE3"/>
    <w:rsid w:val="008115FC"/>
    <w:rsid w:val="00811BFA"/>
    <w:rsid w:val="008152AC"/>
    <w:rsid w:val="00822F20"/>
    <w:rsid w:val="00823160"/>
    <w:rsid w:val="00823418"/>
    <w:rsid w:val="008256D3"/>
    <w:rsid w:val="00825BF1"/>
    <w:rsid w:val="00826450"/>
    <w:rsid w:val="0082722E"/>
    <w:rsid w:val="00827F51"/>
    <w:rsid w:val="00827FEC"/>
    <w:rsid w:val="00831661"/>
    <w:rsid w:val="008321B1"/>
    <w:rsid w:val="0083281B"/>
    <w:rsid w:val="00832904"/>
    <w:rsid w:val="008329CC"/>
    <w:rsid w:val="008353B6"/>
    <w:rsid w:val="008357C5"/>
    <w:rsid w:val="008359DC"/>
    <w:rsid w:val="008359F6"/>
    <w:rsid w:val="00836141"/>
    <w:rsid w:val="0083640E"/>
    <w:rsid w:val="00836D69"/>
    <w:rsid w:val="00842094"/>
    <w:rsid w:val="00842953"/>
    <w:rsid w:val="00842D1E"/>
    <w:rsid w:val="00843DA6"/>
    <w:rsid w:val="00843F9F"/>
    <w:rsid w:val="0084433E"/>
    <w:rsid w:val="008467DD"/>
    <w:rsid w:val="00846B20"/>
    <w:rsid w:val="00847D49"/>
    <w:rsid w:val="00851BC3"/>
    <w:rsid w:val="00851C57"/>
    <w:rsid w:val="0085246B"/>
    <w:rsid w:val="00853C0C"/>
    <w:rsid w:val="00854D8E"/>
    <w:rsid w:val="00855EA4"/>
    <w:rsid w:val="00856764"/>
    <w:rsid w:val="00856906"/>
    <w:rsid w:val="00860BC2"/>
    <w:rsid w:val="00861F60"/>
    <w:rsid w:val="008628A0"/>
    <w:rsid w:val="00862944"/>
    <w:rsid w:val="00862D36"/>
    <w:rsid w:val="00864C12"/>
    <w:rsid w:val="008653AB"/>
    <w:rsid w:val="00865878"/>
    <w:rsid w:val="00866466"/>
    <w:rsid w:val="00866A66"/>
    <w:rsid w:val="008672B9"/>
    <w:rsid w:val="00867B9F"/>
    <w:rsid w:val="008703EC"/>
    <w:rsid w:val="00870FBB"/>
    <w:rsid w:val="008732D6"/>
    <w:rsid w:val="00873725"/>
    <w:rsid w:val="00874AFA"/>
    <w:rsid w:val="00874E92"/>
    <w:rsid w:val="00876092"/>
    <w:rsid w:val="008769BF"/>
    <w:rsid w:val="008808F5"/>
    <w:rsid w:val="0088115A"/>
    <w:rsid w:val="008815C9"/>
    <w:rsid w:val="008819EA"/>
    <w:rsid w:val="00882407"/>
    <w:rsid w:val="0088299D"/>
    <w:rsid w:val="00883057"/>
    <w:rsid w:val="008851B0"/>
    <w:rsid w:val="00886490"/>
    <w:rsid w:val="00887604"/>
    <w:rsid w:val="00890432"/>
    <w:rsid w:val="00892704"/>
    <w:rsid w:val="0089419B"/>
    <w:rsid w:val="00894423"/>
    <w:rsid w:val="008946FD"/>
    <w:rsid w:val="0089494D"/>
    <w:rsid w:val="00895D60"/>
    <w:rsid w:val="00895DA0"/>
    <w:rsid w:val="008963B7"/>
    <w:rsid w:val="00896E51"/>
    <w:rsid w:val="008A0765"/>
    <w:rsid w:val="008A1033"/>
    <w:rsid w:val="008A2F7D"/>
    <w:rsid w:val="008A520F"/>
    <w:rsid w:val="008A6A2D"/>
    <w:rsid w:val="008A6F15"/>
    <w:rsid w:val="008A7541"/>
    <w:rsid w:val="008B0384"/>
    <w:rsid w:val="008B03B1"/>
    <w:rsid w:val="008B0B7C"/>
    <w:rsid w:val="008B2EF4"/>
    <w:rsid w:val="008B4ACD"/>
    <w:rsid w:val="008B561A"/>
    <w:rsid w:val="008B59B4"/>
    <w:rsid w:val="008B737C"/>
    <w:rsid w:val="008C1B9D"/>
    <w:rsid w:val="008C270D"/>
    <w:rsid w:val="008C3CC1"/>
    <w:rsid w:val="008C3E2D"/>
    <w:rsid w:val="008C3EDD"/>
    <w:rsid w:val="008C45AF"/>
    <w:rsid w:val="008C6403"/>
    <w:rsid w:val="008C7150"/>
    <w:rsid w:val="008C71A8"/>
    <w:rsid w:val="008C75B0"/>
    <w:rsid w:val="008C7AF2"/>
    <w:rsid w:val="008D0436"/>
    <w:rsid w:val="008D0727"/>
    <w:rsid w:val="008D1920"/>
    <w:rsid w:val="008D1EF3"/>
    <w:rsid w:val="008D2A71"/>
    <w:rsid w:val="008D3130"/>
    <w:rsid w:val="008D369B"/>
    <w:rsid w:val="008D3C9C"/>
    <w:rsid w:val="008E05E1"/>
    <w:rsid w:val="008E0611"/>
    <w:rsid w:val="008E1766"/>
    <w:rsid w:val="008E27E4"/>
    <w:rsid w:val="008E3749"/>
    <w:rsid w:val="008E58D8"/>
    <w:rsid w:val="008F09B0"/>
    <w:rsid w:val="008F184D"/>
    <w:rsid w:val="008F3089"/>
    <w:rsid w:val="008F3A47"/>
    <w:rsid w:val="008F4509"/>
    <w:rsid w:val="008F46F9"/>
    <w:rsid w:val="008F4BFF"/>
    <w:rsid w:val="008F525A"/>
    <w:rsid w:val="008F53C4"/>
    <w:rsid w:val="008F5B0D"/>
    <w:rsid w:val="008F63B5"/>
    <w:rsid w:val="00901237"/>
    <w:rsid w:val="0090319B"/>
    <w:rsid w:val="00904576"/>
    <w:rsid w:val="009052D5"/>
    <w:rsid w:val="00905D59"/>
    <w:rsid w:val="00906AF0"/>
    <w:rsid w:val="00906C3E"/>
    <w:rsid w:val="009118C4"/>
    <w:rsid w:val="00913B23"/>
    <w:rsid w:val="00920A53"/>
    <w:rsid w:val="00921412"/>
    <w:rsid w:val="0092362F"/>
    <w:rsid w:val="00923A00"/>
    <w:rsid w:val="009266CB"/>
    <w:rsid w:val="00926BC6"/>
    <w:rsid w:val="00927D92"/>
    <w:rsid w:val="0093183C"/>
    <w:rsid w:val="00931D45"/>
    <w:rsid w:val="00932607"/>
    <w:rsid w:val="00932C48"/>
    <w:rsid w:val="00932C7C"/>
    <w:rsid w:val="00933909"/>
    <w:rsid w:val="00934AD7"/>
    <w:rsid w:val="00935F97"/>
    <w:rsid w:val="00936172"/>
    <w:rsid w:val="00936C30"/>
    <w:rsid w:val="009374C3"/>
    <w:rsid w:val="00940F99"/>
    <w:rsid w:val="0094185A"/>
    <w:rsid w:val="00941ADB"/>
    <w:rsid w:val="00941D21"/>
    <w:rsid w:val="009428EB"/>
    <w:rsid w:val="00942D40"/>
    <w:rsid w:val="00942E92"/>
    <w:rsid w:val="00943283"/>
    <w:rsid w:val="0094330C"/>
    <w:rsid w:val="00943FAF"/>
    <w:rsid w:val="009443CF"/>
    <w:rsid w:val="00944584"/>
    <w:rsid w:val="00944C70"/>
    <w:rsid w:val="00944EC3"/>
    <w:rsid w:val="009455DE"/>
    <w:rsid w:val="0094584D"/>
    <w:rsid w:val="00945D51"/>
    <w:rsid w:val="009502C1"/>
    <w:rsid w:val="00950F2A"/>
    <w:rsid w:val="0095116B"/>
    <w:rsid w:val="00951213"/>
    <w:rsid w:val="00951418"/>
    <w:rsid w:val="00951562"/>
    <w:rsid w:val="00951AD9"/>
    <w:rsid w:val="00952BB0"/>
    <w:rsid w:val="00952DF2"/>
    <w:rsid w:val="00952E2D"/>
    <w:rsid w:val="00953609"/>
    <w:rsid w:val="009543F1"/>
    <w:rsid w:val="009544F6"/>
    <w:rsid w:val="00954AE4"/>
    <w:rsid w:val="0095569A"/>
    <w:rsid w:val="00955B43"/>
    <w:rsid w:val="00957C37"/>
    <w:rsid w:val="00957D4D"/>
    <w:rsid w:val="00960B9C"/>
    <w:rsid w:val="00960FAB"/>
    <w:rsid w:val="00961B7D"/>
    <w:rsid w:val="00961DCD"/>
    <w:rsid w:val="00961E77"/>
    <w:rsid w:val="00962125"/>
    <w:rsid w:val="009624B2"/>
    <w:rsid w:val="00963BAB"/>
    <w:rsid w:val="00964393"/>
    <w:rsid w:val="009647AB"/>
    <w:rsid w:val="00970648"/>
    <w:rsid w:val="009710FA"/>
    <w:rsid w:val="00971589"/>
    <w:rsid w:val="00971613"/>
    <w:rsid w:val="00971C71"/>
    <w:rsid w:val="009755E7"/>
    <w:rsid w:val="009758F1"/>
    <w:rsid w:val="009775AE"/>
    <w:rsid w:val="00977630"/>
    <w:rsid w:val="00980263"/>
    <w:rsid w:val="00980C3D"/>
    <w:rsid w:val="00981AD1"/>
    <w:rsid w:val="00981B9D"/>
    <w:rsid w:val="00983B5A"/>
    <w:rsid w:val="00983BBE"/>
    <w:rsid w:val="00983D24"/>
    <w:rsid w:val="00984935"/>
    <w:rsid w:val="00984AEF"/>
    <w:rsid w:val="009851F8"/>
    <w:rsid w:val="0098639A"/>
    <w:rsid w:val="0098671D"/>
    <w:rsid w:val="00991A26"/>
    <w:rsid w:val="00992580"/>
    <w:rsid w:val="009934E8"/>
    <w:rsid w:val="00993A08"/>
    <w:rsid w:val="00994133"/>
    <w:rsid w:val="009944FE"/>
    <w:rsid w:val="00995D52"/>
    <w:rsid w:val="009963B0"/>
    <w:rsid w:val="00997475"/>
    <w:rsid w:val="009A0445"/>
    <w:rsid w:val="009A0730"/>
    <w:rsid w:val="009A0EDE"/>
    <w:rsid w:val="009A168C"/>
    <w:rsid w:val="009A33A8"/>
    <w:rsid w:val="009A3487"/>
    <w:rsid w:val="009A34E2"/>
    <w:rsid w:val="009A37C5"/>
    <w:rsid w:val="009A5E01"/>
    <w:rsid w:val="009A7595"/>
    <w:rsid w:val="009B01CC"/>
    <w:rsid w:val="009B2168"/>
    <w:rsid w:val="009B2BC5"/>
    <w:rsid w:val="009B3C79"/>
    <w:rsid w:val="009B3D07"/>
    <w:rsid w:val="009B43E2"/>
    <w:rsid w:val="009B44A3"/>
    <w:rsid w:val="009B6F9D"/>
    <w:rsid w:val="009B7EF6"/>
    <w:rsid w:val="009C12EA"/>
    <w:rsid w:val="009C2D95"/>
    <w:rsid w:val="009C32D2"/>
    <w:rsid w:val="009C4BFA"/>
    <w:rsid w:val="009C4C87"/>
    <w:rsid w:val="009C5A48"/>
    <w:rsid w:val="009C78FB"/>
    <w:rsid w:val="009D0DB9"/>
    <w:rsid w:val="009D1E17"/>
    <w:rsid w:val="009D2B78"/>
    <w:rsid w:val="009D300A"/>
    <w:rsid w:val="009D494F"/>
    <w:rsid w:val="009D6082"/>
    <w:rsid w:val="009D6828"/>
    <w:rsid w:val="009D6CE2"/>
    <w:rsid w:val="009D73DD"/>
    <w:rsid w:val="009E0306"/>
    <w:rsid w:val="009E08CE"/>
    <w:rsid w:val="009E1216"/>
    <w:rsid w:val="009E13D0"/>
    <w:rsid w:val="009E23BC"/>
    <w:rsid w:val="009E2A53"/>
    <w:rsid w:val="009E3889"/>
    <w:rsid w:val="009E38E1"/>
    <w:rsid w:val="009E41A3"/>
    <w:rsid w:val="009E4C8A"/>
    <w:rsid w:val="009E55A0"/>
    <w:rsid w:val="009F1F15"/>
    <w:rsid w:val="009F30FA"/>
    <w:rsid w:val="009F3DF2"/>
    <w:rsid w:val="009F42BD"/>
    <w:rsid w:val="009F4F9B"/>
    <w:rsid w:val="009F5043"/>
    <w:rsid w:val="009F5D55"/>
    <w:rsid w:val="009F7DAC"/>
    <w:rsid w:val="00A025B1"/>
    <w:rsid w:val="00A029F7"/>
    <w:rsid w:val="00A03004"/>
    <w:rsid w:val="00A03115"/>
    <w:rsid w:val="00A0514D"/>
    <w:rsid w:val="00A05F19"/>
    <w:rsid w:val="00A108A9"/>
    <w:rsid w:val="00A11193"/>
    <w:rsid w:val="00A121BB"/>
    <w:rsid w:val="00A1225B"/>
    <w:rsid w:val="00A1226E"/>
    <w:rsid w:val="00A131EE"/>
    <w:rsid w:val="00A13B14"/>
    <w:rsid w:val="00A1468B"/>
    <w:rsid w:val="00A14E71"/>
    <w:rsid w:val="00A15737"/>
    <w:rsid w:val="00A16354"/>
    <w:rsid w:val="00A16642"/>
    <w:rsid w:val="00A16A62"/>
    <w:rsid w:val="00A17117"/>
    <w:rsid w:val="00A1792D"/>
    <w:rsid w:val="00A205FD"/>
    <w:rsid w:val="00A22216"/>
    <w:rsid w:val="00A23729"/>
    <w:rsid w:val="00A239AE"/>
    <w:rsid w:val="00A23CB2"/>
    <w:rsid w:val="00A24D0B"/>
    <w:rsid w:val="00A24D5C"/>
    <w:rsid w:val="00A250C5"/>
    <w:rsid w:val="00A25CA5"/>
    <w:rsid w:val="00A26E93"/>
    <w:rsid w:val="00A270FC"/>
    <w:rsid w:val="00A27599"/>
    <w:rsid w:val="00A30000"/>
    <w:rsid w:val="00A300C6"/>
    <w:rsid w:val="00A305BA"/>
    <w:rsid w:val="00A3152D"/>
    <w:rsid w:val="00A316DA"/>
    <w:rsid w:val="00A31D05"/>
    <w:rsid w:val="00A32877"/>
    <w:rsid w:val="00A345F0"/>
    <w:rsid w:val="00A35129"/>
    <w:rsid w:val="00A35A88"/>
    <w:rsid w:val="00A36734"/>
    <w:rsid w:val="00A36F57"/>
    <w:rsid w:val="00A36FF6"/>
    <w:rsid w:val="00A371E7"/>
    <w:rsid w:val="00A41A1B"/>
    <w:rsid w:val="00A42409"/>
    <w:rsid w:val="00A42B7C"/>
    <w:rsid w:val="00A43B4F"/>
    <w:rsid w:val="00A44757"/>
    <w:rsid w:val="00A44C6B"/>
    <w:rsid w:val="00A44C6F"/>
    <w:rsid w:val="00A45A78"/>
    <w:rsid w:val="00A46187"/>
    <w:rsid w:val="00A46529"/>
    <w:rsid w:val="00A46F63"/>
    <w:rsid w:val="00A503FB"/>
    <w:rsid w:val="00A510DA"/>
    <w:rsid w:val="00A51541"/>
    <w:rsid w:val="00A51D24"/>
    <w:rsid w:val="00A52434"/>
    <w:rsid w:val="00A52483"/>
    <w:rsid w:val="00A5258B"/>
    <w:rsid w:val="00A5370F"/>
    <w:rsid w:val="00A6068E"/>
    <w:rsid w:val="00A61641"/>
    <w:rsid w:val="00A6179B"/>
    <w:rsid w:val="00A61D2E"/>
    <w:rsid w:val="00A61E90"/>
    <w:rsid w:val="00A65559"/>
    <w:rsid w:val="00A65E27"/>
    <w:rsid w:val="00A66295"/>
    <w:rsid w:val="00A66553"/>
    <w:rsid w:val="00A6671B"/>
    <w:rsid w:val="00A67700"/>
    <w:rsid w:val="00A700B8"/>
    <w:rsid w:val="00A73E0A"/>
    <w:rsid w:val="00A73F08"/>
    <w:rsid w:val="00A7547B"/>
    <w:rsid w:val="00A813F9"/>
    <w:rsid w:val="00A82294"/>
    <w:rsid w:val="00A82391"/>
    <w:rsid w:val="00A82B3E"/>
    <w:rsid w:val="00A830AA"/>
    <w:rsid w:val="00A832B0"/>
    <w:rsid w:val="00A838A1"/>
    <w:rsid w:val="00A84C3F"/>
    <w:rsid w:val="00A84F4A"/>
    <w:rsid w:val="00A853C5"/>
    <w:rsid w:val="00A854EA"/>
    <w:rsid w:val="00A85CE3"/>
    <w:rsid w:val="00A86BDB"/>
    <w:rsid w:val="00A90064"/>
    <w:rsid w:val="00A908D4"/>
    <w:rsid w:val="00A90C02"/>
    <w:rsid w:val="00A9126F"/>
    <w:rsid w:val="00A9255E"/>
    <w:rsid w:val="00A93B9E"/>
    <w:rsid w:val="00A945A4"/>
    <w:rsid w:val="00A94763"/>
    <w:rsid w:val="00A94857"/>
    <w:rsid w:val="00A948CB"/>
    <w:rsid w:val="00A94E68"/>
    <w:rsid w:val="00A9634C"/>
    <w:rsid w:val="00A969B9"/>
    <w:rsid w:val="00A978FC"/>
    <w:rsid w:val="00A979A1"/>
    <w:rsid w:val="00AA04F8"/>
    <w:rsid w:val="00AA0F72"/>
    <w:rsid w:val="00AA220F"/>
    <w:rsid w:val="00AA2B9D"/>
    <w:rsid w:val="00AA5607"/>
    <w:rsid w:val="00AA7BBE"/>
    <w:rsid w:val="00AA7DDC"/>
    <w:rsid w:val="00AB01BB"/>
    <w:rsid w:val="00AB02FE"/>
    <w:rsid w:val="00AB06B0"/>
    <w:rsid w:val="00AB1465"/>
    <w:rsid w:val="00AB2FEF"/>
    <w:rsid w:val="00AB32B6"/>
    <w:rsid w:val="00AB3D28"/>
    <w:rsid w:val="00AB4E65"/>
    <w:rsid w:val="00AB56F7"/>
    <w:rsid w:val="00AC0595"/>
    <w:rsid w:val="00AC0D63"/>
    <w:rsid w:val="00AC1610"/>
    <w:rsid w:val="00AC29DE"/>
    <w:rsid w:val="00AC365D"/>
    <w:rsid w:val="00AC36A9"/>
    <w:rsid w:val="00AC36CD"/>
    <w:rsid w:val="00AC38E6"/>
    <w:rsid w:val="00AC3945"/>
    <w:rsid w:val="00AC3E65"/>
    <w:rsid w:val="00AC473D"/>
    <w:rsid w:val="00AC5586"/>
    <w:rsid w:val="00AC5A3E"/>
    <w:rsid w:val="00AC612D"/>
    <w:rsid w:val="00AC61C7"/>
    <w:rsid w:val="00AC758E"/>
    <w:rsid w:val="00AC7676"/>
    <w:rsid w:val="00AD0304"/>
    <w:rsid w:val="00AD0A58"/>
    <w:rsid w:val="00AD327A"/>
    <w:rsid w:val="00AD3BCF"/>
    <w:rsid w:val="00AD3E49"/>
    <w:rsid w:val="00AD40A3"/>
    <w:rsid w:val="00AD444E"/>
    <w:rsid w:val="00AD4D82"/>
    <w:rsid w:val="00AD548D"/>
    <w:rsid w:val="00AD683F"/>
    <w:rsid w:val="00AD705C"/>
    <w:rsid w:val="00AE1ABD"/>
    <w:rsid w:val="00AE1C6D"/>
    <w:rsid w:val="00AE1E05"/>
    <w:rsid w:val="00AE2103"/>
    <w:rsid w:val="00AE2430"/>
    <w:rsid w:val="00AE37C4"/>
    <w:rsid w:val="00AE3B90"/>
    <w:rsid w:val="00AE5147"/>
    <w:rsid w:val="00AE6E83"/>
    <w:rsid w:val="00AE7148"/>
    <w:rsid w:val="00AF0090"/>
    <w:rsid w:val="00AF3429"/>
    <w:rsid w:val="00AF36D0"/>
    <w:rsid w:val="00AF52FA"/>
    <w:rsid w:val="00AF5F2B"/>
    <w:rsid w:val="00AF5FE9"/>
    <w:rsid w:val="00AF67AE"/>
    <w:rsid w:val="00AF6D1C"/>
    <w:rsid w:val="00AF6FF9"/>
    <w:rsid w:val="00AF7EF4"/>
    <w:rsid w:val="00B039D8"/>
    <w:rsid w:val="00B061D2"/>
    <w:rsid w:val="00B105F8"/>
    <w:rsid w:val="00B114EA"/>
    <w:rsid w:val="00B12001"/>
    <w:rsid w:val="00B1261E"/>
    <w:rsid w:val="00B12971"/>
    <w:rsid w:val="00B1406B"/>
    <w:rsid w:val="00B15506"/>
    <w:rsid w:val="00B1567E"/>
    <w:rsid w:val="00B160D9"/>
    <w:rsid w:val="00B16F7C"/>
    <w:rsid w:val="00B17CAC"/>
    <w:rsid w:val="00B20691"/>
    <w:rsid w:val="00B20852"/>
    <w:rsid w:val="00B23041"/>
    <w:rsid w:val="00B231C0"/>
    <w:rsid w:val="00B253AF"/>
    <w:rsid w:val="00B25619"/>
    <w:rsid w:val="00B25E85"/>
    <w:rsid w:val="00B2693F"/>
    <w:rsid w:val="00B30291"/>
    <w:rsid w:val="00B3101C"/>
    <w:rsid w:val="00B32C17"/>
    <w:rsid w:val="00B346F9"/>
    <w:rsid w:val="00B35697"/>
    <w:rsid w:val="00B35F2D"/>
    <w:rsid w:val="00B36627"/>
    <w:rsid w:val="00B408E9"/>
    <w:rsid w:val="00B41759"/>
    <w:rsid w:val="00B41B38"/>
    <w:rsid w:val="00B41CA3"/>
    <w:rsid w:val="00B42ED2"/>
    <w:rsid w:val="00B44622"/>
    <w:rsid w:val="00B44DB3"/>
    <w:rsid w:val="00B47248"/>
    <w:rsid w:val="00B50227"/>
    <w:rsid w:val="00B520AF"/>
    <w:rsid w:val="00B528C8"/>
    <w:rsid w:val="00B52924"/>
    <w:rsid w:val="00B529C8"/>
    <w:rsid w:val="00B52F7C"/>
    <w:rsid w:val="00B5310B"/>
    <w:rsid w:val="00B54134"/>
    <w:rsid w:val="00B60E85"/>
    <w:rsid w:val="00B613FA"/>
    <w:rsid w:val="00B62506"/>
    <w:rsid w:val="00B6346A"/>
    <w:rsid w:val="00B64309"/>
    <w:rsid w:val="00B643E5"/>
    <w:rsid w:val="00B66115"/>
    <w:rsid w:val="00B662E1"/>
    <w:rsid w:val="00B662E4"/>
    <w:rsid w:val="00B666DA"/>
    <w:rsid w:val="00B71F60"/>
    <w:rsid w:val="00B727CA"/>
    <w:rsid w:val="00B73478"/>
    <w:rsid w:val="00B7559B"/>
    <w:rsid w:val="00B7584D"/>
    <w:rsid w:val="00B762E1"/>
    <w:rsid w:val="00B76CFF"/>
    <w:rsid w:val="00B76F2E"/>
    <w:rsid w:val="00B77588"/>
    <w:rsid w:val="00B8019C"/>
    <w:rsid w:val="00B809F4"/>
    <w:rsid w:val="00B8406B"/>
    <w:rsid w:val="00B855DF"/>
    <w:rsid w:val="00B9049D"/>
    <w:rsid w:val="00B9150D"/>
    <w:rsid w:val="00B919F6"/>
    <w:rsid w:val="00B924FD"/>
    <w:rsid w:val="00B9402A"/>
    <w:rsid w:val="00B9472B"/>
    <w:rsid w:val="00B9593D"/>
    <w:rsid w:val="00BA08B0"/>
    <w:rsid w:val="00BA10BB"/>
    <w:rsid w:val="00BA4B04"/>
    <w:rsid w:val="00BA66BD"/>
    <w:rsid w:val="00BB00FF"/>
    <w:rsid w:val="00BB17B8"/>
    <w:rsid w:val="00BB2E60"/>
    <w:rsid w:val="00BB3281"/>
    <w:rsid w:val="00BB354E"/>
    <w:rsid w:val="00BB42D8"/>
    <w:rsid w:val="00BB4475"/>
    <w:rsid w:val="00BB74FF"/>
    <w:rsid w:val="00BB7A07"/>
    <w:rsid w:val="00BC0CAB"/>
    <w:rsid w:val="00BC1959"/>
    <w:rsid w:val="00BC2C7A"/>
    <w:rsid w:val="00BC555B"/>
    <w:rsid w:val="00BC766A"/>
    <w:rsid w:val="00BC7BB1"/>
    <w:rsid w:val="00BD0841"/>
    <w:rsid w:val="00BD0C38"/>
    <w:rsid w:val="00BD0FD6"/>
    <w:rsid w:val="00BD28BF"/>
    <w:rsid w:val="00BD36F7"/>
    <w:rsid w:val="00BD4EAC"/>
    <w:rsid w:val="00BD58ED"/>
    <w:rsid w:val="00BD6948"/>
    <w:rsid w:val="00BD72F1"/>
    <w:rsid w:val="00BE0F3D"/>
    <w:rsid w:val="00BE124D"/>
    <w:rsid w:val="00BE19EB"/>
    <w:rsid w:val="00BE1E47"/>
    <w:rsid w:val="00BE26CA"/>
    <w:rsid w:val="00BE56B4"/>
    <w:rsid w:val="00BE589C"/>
    <w:rsid w:val="00BE5FD8"/>
    <w:rsid w:val="00BE635B"/>
    <w:rsid w:val="00BE6616"/>
    <w:rsid w:val="00BE7428"/>
    <w:rsid w:val="00BE756B"/>
    <w:rsid w:val="00BF2131"/>
    <w:rsid w:val="00BF30E5"/>
    <w:rsid w:val="00BF3A8C"/>
    <w:rsid w:val="00BF42F9"/>
    <w:rsid w:val="00BF4401"/>
    <w:rsid w:val="00BF5422"/>
    <w:rsid w:val="00BF5CE8"/>
    <w:rsid w:val="00BF6AA1"/>
    <w:rsid w:val="00C0004A"/>
    <w:rsid w:val="00C00268"/>
    <w:rsid w:val="00C01434"/>
    <w:rsid w:val="00C02F9C"/>
    <w:rsid w:val="00C06747"/>
    <w:rsid w:val="00C110F3"/>
    <w:rsid w:val="00C118F9"/>
    <w:rsid w:val="00C13559"/>
    <w:rsid w:val="00C13591"/>
    <w:rsid w:val="00C141F7"/>
    <w:rsid w:val="00C14233"/>
    <w:rsid w:val="00C14994"/>
    <w:rsid w:val="00C14CDE"/>
    <w:rsid w:val="00C168FD"/>
    <w:rsid w:val="00C21399"/>
    <w:rsid w:val="00C229B9"/>
    <w:rsid w:val="00C2303C"/>
    <w:rsid w:val="00C23AAA"/>
    <w:rsid w:val="00C24016"/>
    <w:rsid w:val="00C25B6D"/>
    <w:rsid w:val="00C26057"/>
    <w:rsid w:val="00C27A3E"/>
    <w:rsid w:val="00C3083A"/>
    <w:rsid w:val="00C31337"/>
    <w:rsid w:val="00C313E4"/>
    <w:rsid w:val="00C31757"/>
    <w:rsid w:val="00C32397"/>
    <w:rsid w:val="00C341AF"/>
    <w:rsid w:val="00C341CA"/>
    <w:rsid w:val="00C344A4"/>
    <w:rsid w:val="00C35432"/>
    <w:rsid w:val="00C36DE8"/>
    <w:rsid w:val="00C371F2"/>
    <w:rsid w:val="00C37CE3"/>
    <w:rsid w:val="00C404A8"/>
    <w:rsid w:val="00C41198"/>
    <w:rsid w:val="00C42D9D"/>
    <w:rsid w:val="00C42DF5"/>
    <w:rsid w:val="00C4386A"/>
    <w:rsid w:val="00C43953"/>
    <w:rsid w:val="00C4492A"/>
    <w:rsid w:val="00C45152"/>
    <w:rsid w:val="00C4522D"/>
    <w:rsid w:val="00C457DF"/>
    <w:rsid w:val="00C458D4"/>
    <w:rsid w:val="00C4796C"/>
    <w:rsid w:val="00C50933"/>
    <w:rsid w:val="00C520EC"/>
    <w:rsid w:val="00C5297A"/>
    <w:rsid w:val="00C5410D"/>
    <w:rsid w:val="00C54966"/>
    <w:rsid w:val="00C54EA9"/>
    <w:rsid w:val="00C55B74"/>
    <w:rsid w:val="00C5669E"/>
    <w:rsid w:val="00C57EDC"/>
    <w:rsid w:val="00C603ED"/>
    <w:rsid w:val="00C60C95"/>
    <w:rsid w:val="00C60CF7"/>
    <w:rsid w:val="00C61C9C"/>
    <w:rsid w:val="00C63F95"/>
    <w:rsid w:val="00C66BF6"/>
    <w:rsid w:val="00C67B51"/>
    <w:rsid w:val="00C718FE"/>
    <w:rsid w:val="00C729C2"/>
    <w:rsid w:val="00C7452F"/>
    <w:rsid w:val="00C74984"/>
    <w:rsid w:val="00C74EF8"/>
    <w:rsid w:val="00C770BA"/>
    <w:rsid w:val="00C81704"/>
    <w:rsid w:val="00C8232A"/>
    <w:rsid w:val="00C824EB"/>
    <w:rsid w:val="00C8268E"/>
    <w:rsid w:val="00C82C05"/>
    <w:rsid w:val="00C8324A"/>
    <w:rsid w:val="00C83DED"/>
    <w:rsid w:val="00C854FC"/>
    <w:rsid w:val="00C86388"/>
    <w:rsid w:val="00C873E0"/>
    <w:rsid w:val="00C8761A"/>
    <w:rsid w:val="00C907BF"/>
    <w:rsid w:val="00C92B5A"/>
    <w:rsid w:val="00C94027"/>
    <w:rsid w:val="00C94A17"/>
    <w:rsid w:val="00C951ED"/>
    <w:rsid w:val="00C956F9"/>
    <w:rsid w:val="00C96F96"/>
    <w:rsid w:val="00CA0B2F"/>
    <w:rsid w:val="00CA16F9"/>
    <w:rsid w:val="00CA26C8"/>
    <w:rsid w:val="00CA2841"/>
    <w:rsid w:val="00CA43C1"/>
    <w:rsid w:val="00CA4487"/>
    <w:rsid w:val="00CA54A7"/>
    <w:rsid w:val="00CA5B2B"/>
    <w:rsid w:val="00CA6788"/>
    <w:rsid w:val="00CB1E92"/>
    <w:rsid w:val="00CB2739"/>
    <w:rsid w:val="00CB4666"/>
    <w:rsid w:val="00CB6C98"/>
    <w:rsid w:val="00CB6CE0"/>
    <w:rsid w:val="00CB6FD4"/>
    <w:rsid w:val="00CC062E"/>
    <w:rsid w:val="00CC2E2B"/>
    <w:rsid w:val="00CC5AD6"/>
    <w:rsid w:val="00CC604E"/>
    <w:rsid w:val="00CC64EB"/>
    <w:rsid w:val="00CD0DEE"/>
    <w:rsid w:val="00CD125B"/>
    <w:rsid w:val="00CD296D"/>
    <w:rsid w:val="00CD2C91"/>
    <w:rsid w:val="00CD3E4F"/>
    <w:rsid w:val="00CD439B"/>
    <w:rsid w:val="00CD6346"/>
    <w:rsid w:val="00CD65C7"/>
    <w:rsid w:val="00CD664B"/>
    <w:rsid w:val="00CD6AE5"/>
    <w:rsid w:val="00CD715F"/>
    <w:rsid w:val="00CD7864"/>
    <w:rsid w:val="00CE0F33"/>
    <w:rsid w:val="00CE281D"/>
    <w:rsid w:val="00CE2C41"/>
    <w:rsid w:val="00CE2CC5"/>
    <w:rsid w:val="00CE3060"/>
    <w:rsid w:val="00CE4B62"/>
    <w:rsid w:val="00CE67D6"/>
    <w:rsid w:val="00CE697F"/>
    <w:rsid w:val="00CE7C38"/>
    <w:rsid w:val="00CF025D"/>
    <w:rsid w:val="00CF2014"/>
    <w:rsid w:val="00CF2C3D"/>
    <w:rsid w:val="00CF3E26"/>
    <w:rsid w:val="00CF3E38"/>
    <w:rsid w:val="00CF55D2"/>
    <w:rsid w:val="00CF750F"/>
    <w:rsid w:val="00D023E4"/>
    <w:rsid w:val="00D02AFF"/>
    <w:rsid w:val="00D02CB5"/>
    <w:rsid w:val="00D02F4C"/>
    <w:rsid w:val="00D05759"/>
    <w:rsid w:val="00D06C73"/>
    <w:rsid w:val="00D0745D"/>
    <w:rsid w:val="00D108A6"/>
    <w:rsid w:val="00D11D8D"/>
    <w:rsid w:val="00D1234F"/>
    <w:rsid w:val="00D1329C"/>
    <w:rsid w:val="00D13854"/>
    <w:rsid w:val="00D13BDA"/>
    <w:rsid w:val="00D13E1F"/>
    <w:rsid w:val="00D144FD"/>
    <w:rsid w:val="00D16737"/>
    <w:rsid w:val="00D175F8"/>
    <w:rsid w:val="00D22F11"/>
    <w:rsid w:val="00D2357A"/>
    <w:rsid w:val="00D23648"/>
    <w:rsid w:val="00D239B2"/>
    <w:rsid w:val="00D242D2"/>
    <w:rsid w:val="00D24F20"/>
    <w:rsid w:val="00D255F9"/>
    <w:rsid w:val="00D26237"/>
    <w:rsid w:val="00D277BC"/>
    <w:rsid w:val="00D30954"/>
    <w:rsid w:val="00D30C74"/>
    <w:rsid w:val="00D31BDE"/>
    <w:rsid w:val="00D3293D"/>
    <w:rsid w:val="00D32AD4"/>
    <w:rsid w:val="00D33E96"/>
    <w:rsid w:val="00D346EE"/>
    <w:rsid w:val="00D349C6"/>
    <w:rsid w:val="00D3503A"/>
    <w:rsid w:val="00D35BED"/>
    <w:rsid w:val="00D3621B"/>
    <w:rsid w:val="00D36FB7"/>
    <w:rsid w:val="00D3706E"/>
    <w:rsid w:val="00D3746E"/>
    <w:rsid w:val="00D3752B"/>
    <w:rsid w:val="00D41124"/>
    <w:rsid w:val="00D428B2"/>
    <w:rsid w:val="00D42CFA"/>
    <w:rsid w:val="00D42D86"/>
    <w:rsid w:val="00D43060"/>
    <w:rsid w:val="00D43FA8"/>
    <w:rsid w:val="00D45410"/>
    <w:rsid w:val="00D45946"/>
    <w:rsid w:val="00D45FD7"/>
    <w:rsid w:val="00D4667F"/>
    <w:rsid w:val="00D4781A"/>
    <w:rsid w:val="00D515B8"/>
    <w:rsid w:val="00D51958"/>
    <w:rsid w:val="00D51FA7"/>
    <w:rsid w:val="00D52569"/>
    <w:rsid w:val="00D52CA0"/>
    <w:rsid w:val="00D54EEE"/>
    <w:rsid w:val="00D55810"/>
    <w:rsid w:val="00D559FC"/>
    <w:rsid w:val="00D565C8"/>
    <w:rsid w:val="00D56767"/>
    <w:rsid w:val="00D567A4"/>
    <w:rsid w:val="00D57692"/>
    <w:rsid w:val="00D613A5"/>
    <w:rsid w:val="00D61C0D"/>
    <w:rsid w:val="00D62821"/>
    <w:rsid w:val="00D62F5B"/>
    <w:rsid w:val="00D64D21"/>
    <w:rsid w:val="00D663E2"/>
    <w:rsid w:val="00D66773"/>
    <w:rsid w:val="00D66AC0"/>
    <w:rsid w:val="00D66FCC"/>
    <w:rsid w:val="00D67A98"/>
    <w:rsid w:val="00D67D4F"/>
    <w:rsid w:val="00D72F60"/>
    <w:rsid w:val="00D7402F"/>
    <w:rsid w:val="00D74A96"/>
    <w:rsid w:val="00D74C5A"/>
    <w:rsid w:val="00D751E5"/>
    <w:rsid w:val="00D756BB"/>
    <w:rsid w:val="00D75FDC"/>
    <w:rsid w:val="00D81206"/>
    <w:rsid w:val="00D8154A"/>
    <w:rsid w:val="00D82CA8"/>
    <w:rsid w:val="00D82E12"/>
    <w:rsid w:val="00D831E5"/>
    <w:rsid w:val="00D85D7E"/>
    <w:rsid w:val="00D86740"/>
    <w:rsid w:val="00D91D10"/>
    <w:rsid w:val="00D920B2"/>
    <w:rsid w:val="00D922DC"/>
    <w:rsid w:val="00D92709"/>
    <w:rsid w:val="00D941F8"/>
    <w:rsid w:val="00D9536F"/>
    <w:rsid w:val="00D95D15"/>
    <w:rsid w:val="00D967FF"/>
    <w:rsid w:val="00D96A23"/>
    <w:rsid w:val="00D972BB"/>
    <w:rsid w:val="00D975A7"/>
    <w:rsid w:val="00D97648"/>
    <w:rsid w:val="00DA07BC"/>
    <w:rsid w:val="00DA111B"/>
    <w:rsid w:val="00DA4B26"/>
    <w:rsid w:val="00DA6068"/>
    <w:rsid w:val="00DA69EB"/>
    <w:rsid w:val="00DA7A3B"/>
    <w:rsid w:val="00DA7BE8"/>
    <w:rsid w:val="00DA7FBA"/>
    <w:rsid w:val="00DB01DC"/>
    <w:rsid w:val="00DB0A96"/>
    <w:rsid w:val="00DB1456"/>
    <w:rsid w:val="00DB3D13"/>
    <w:rsid w:val="00DB44FB"/>
    <w:rsid w:val="00DB4CDB"/>
    <w:rsid w:val="00DB5551"/>
    <w:rsid w:val="00DB5865"/>
    <w:rsid w:val="00DB6202"/>
    <w:rsid w:val="00DB6889"/>
    <w:rsid w:val="00DB7284"/>
    <w:rsid w:val="00DB75C6"/>
    <w:rsid w:val="00DB7A57"/>
    <w:rsid w:val="00DC0163"/>
    <w:rsid w:val="00DC0EB4"/>
    <w:rsid w:val="00DC11CD"/>
    <w:rsid w:val="00DC1622"/>
    <w:rsid w:val="00DC186E"/>
    <w:rsid w:val="00DC1B24"/>
    <w:rsid w:val="00DC496A"/>
    <w:rsid w:val="00DC4BF1"/>
    <w:rsid w:val="00DC5EA2"/>
    <w:rsid w:val="00DC67C7"/>
    <w:rsid w:val="00DC6D7F"/>
    <w:rsid w:val="00DC7E14"/>
    <w:rsid w:val="00DD1938"/>
    <w:rsid w:val="00DD460A"/>
    <w:rsid w:val="00DD4FCB"/>
    <w:rsid w:val="00DD561F"/>
    <w:rsid w:val="00DD6428"/>
    <w:rsid w:val="00DD6859"/>
    <w:rsid w:val="00DD72ED"/>
    <w:rsid w:val="00DE0099"/>
    <w:rsid w:val="00DE1279"/>
    <w:rsid w:val="00DE2822"/>
    <w:rsid w:val="00DE2D72"/>
    <w:rsid w:val="00DE32F0"/>
    <w:rsid w:val="00DE45F1"/>
    <w:rsid w:val="00DE4829"/>
    <w:rsid w:val="00DE58A3"/>
    <w:rsid w:val="00DE6A0E"/>
    <w:rsid w:val="00DE781A"/>
    <w:rsid w:val="00DF01CC"/>
    <w:rsid w:val="00DF0337"/>
    <w:rsid w:val="00DF050F"/>
    <w:rsid w:val="00DF3320"/>
    <w:rsid w:val="00DF6108"/>
    <w:rsid w:val="00DF6BA7"/>
    <w:rsid w:val="00DF6C42"/>
    <w:rsid w:val="00E04120"/>
    <w:rsid w:val="00E056CE"/>
    <w:rsid w:val="00E069FF"/>
    <w:rsid w:val="00E06DF9"/>
    <w:rsid w:val="00E073F5"/>
    <w:rsid w:val="00E074D2"/>
    <w:rsid w:val="00E128DF"/>
    <w:rsid w:val="00E13920"/>
    <w:rsid w:val="00E13E1E"/>
    <w:rsid w:val="00E154E4"/>
    <w:rsid w:val="00E15BD8"/>
    <w:rsid w:val="00E17746"/>
    <w:rsid w:val="00E17A83"/>
    <w:rsid w:val="00E215A3"/>
    <w:rsid w:val="00E2178C"/>
    <w:rsid w:val="00E22EE9"/>
    <w:rsid w:val="00E246C2"/>
    <w:rsid w:val="00E25081"/>
    <w:rsid w:val="00E25B40"/>
    <w:rsid w:val="00E26693"/>
    <w:rsid w:val="00E270A3"/>
    <w:rsid w:val="00E271B5"/>
    <w:rsid w:val="00E27206"/>
    <w:rsid w:val="00E27599"/>
    <w:rsid w:val="00E317CF"/>
    <w:rsid w:val="00E32805"/>
    <w:rsid w:val="00E32CAE"/>
    <w:rsid w:val="00E32CF5"/>
    <w:rsid w:val="00E34344"/>
    <w:rsid w:val="00E3473F"/>
    <w:rsid w:val="00E349A1"/>
    <w:rsid w:val="00E37020"/>
    <w:rsid w:val="00E376D9"/>
    <w:rsid w:val="00E37A41"/>
    <w:rsid w:val="00E400CE"/>
    <w:rsid w:val="00E40A56"/>
    <w:rsid w:val="00E431BB"/>
    <w:rsid w:val="00E432EB"/>
    <w:rsid w:val="00E43D8F"/>
    <w:rsid w:val="00E43FDD"/>
    <w:rsid w:val="00E44040"/>
    <w:rsid w:val="00E4416F"/>
    <w:rsid w:val="00E45602"/>
    <w:rsid w:val="00E45725"/>
    <w:rsid w:val="00E4631E"/>
    <w:rsid w:val="00E47F21"/>
    <w:rsid w:val="00E50169"/>
    <w:rsid w:val="00E51B63"/>
    <w:rsid w:val="00E520B2"/>
    <w:rsid w:val="00E522E2"/>
    <w:rsid w:val="00E529FE"/>
    <w:rsid w:val="00E53921"/>
    <w:rsid w:val="00E544DA"/>
    <w:rsid w:val="00E54ABB"/>
    <w:rsid w:val="00E55464"/>
    <w:rsid w:val="00E55B53"/>
    <w:rsid w:val="00E57194"/>
    <w:rsid w:val="00E60C83"/>
    <w:rsid w:val="00E617CF"/>
    <w:rsid w:val="00E640BB"/>
    <w:rsid w:val="00E67B5C"/>
    <w:rsid w:val="00E67E7A"/>
    <w:rsid w:val="00E70195"/>
    <w:rsid w:val="00E701BC"/>
    <w:rsid w:val="00E70FC4"/>
    <w:rsid w:val="00E71884"/>
    <w:rsid w:val="00E728E4"/>
    <w:rsid w:val="00E73ECC"/>
    <w:rsid w:val="00E764AC"/>
    <w:rsid w:val="00E779D8"/>
    <w:rsid w:val="00E77EE0"/>
    <w:rsid w:val="00E80F5D"/>
    <w:rsid w:val="00E810FA"/>
    <w:rsid w:val="00E812AE"/>
    <w:rsid w:val="00E81AD8"/>
    <w:rsid w:val="00E81C42"/>
    <w:rsid w:val="00E8246F"/>
    <w:rsid w:val="00E8565E"/>
    <w:rsid w:val="00E858DC"/>
    <w:rsid w:val="00E86007"/>
    <w:rsid w:val="00E87E90"/>
    <w:rsid w:val="00E90DEA"/>
    <w:rsid w:val="00E9140E"/>
    <w:rsid w:val="00E9164F"/>
    <w:rsid w:val="00E9170C"/>
    <w:rsid w:val="00E9233B"/>
    <w:rsid w:val="00E95998"/>
    <w:rsid w:val="00E95F32"/>
    <w:rsid w:val="00E96CC7"/>
    <w:rsid w:val="00E97281"/>
    <w:rsid w:val="00E97807"/>
    <w:rsid w:val="00EA0341"/>
    <w:rsid w:val="00EA05B7"/>
    <w:rsid w:val="00EA0E5A"/>
    <w:rsid w:val="00EA1E06"/>
    <w:rsid w:val="00EA25B8"/>
    <w:rsid w:val="00EA294D"/>
    <w:rsid w:val="00EA2FE3"/>
    <w:rsid w:val="00EA38B8"/>
    <w:rsid w:val="00EA45AC"/>
    <w:rsid w:val="00EA5367"/>
    <w:rsid w:val="00EA5CDB"/>
    <w:rsid w:val="00EA64D2"/>
    <w:rsid w:val="00EA6CB8"/>
    <w:rsid w:val="00EA6FD7"/>
    <w:rsid w:val="00EA7DD2"/>
    <w:rsid w:val="00EB0E09"/>
    <w:rsid w:val="00EB2202"/>
    <w:rsid w:val="00EB290C"/>
    <w:rsid w:val="00EB2FBE"/>
    <w:rsid w:val="00EB3245"/>
    <w:rsid w:val="00EB3606"/>
    <w:rsid w:val="00EB478C"/>
    <w:rsid w:val="00EB4E61"/>
    <w:rsid w:val="00EB5BEB"/>
    <w:rsid w:val="00EB5C0E"/>
    <w:rsid w:val="00EB642A"/>
    <w:rsid w:val="00EB7AD7"/>
    <w:rsid w:val="00EC0566"/>
    <w:rsid w:val="00EC05E8"/>
    <w:rsid w:val="00EC10EA"/>
    <w:rsid w:val="00EC1327"/>
    <w:rsid w:val="00EC2EDC"/>
    <w:rsid w:val="00EC46FD"/>
    <w:rsid w:val="00EC5439"/>
    <w:rsid w:val="00EC58DA"/>
    <w:rsid w:val="00EC66D1"/>
    <w:rsid w:val="00EC6B40"/>
    <w:rsid w:val="00EC70C5"/>
    <w:rsid w:val="00EC734D"/>
    <w:rsid w:val="00EC7A12"/>
    <w:rsid w:val="00ED03C2"/>
    <w:rsid w:val="00ED0C08"/>
    <w:rsid w:val="00ED12CF"/>
    <w:rsid w:val="00ED2098"/>
    <w:rsid w:val="00ED2226"/>
    <w:rsid w:val="00ED3D15"/>
    <w:rsid w:val="00ED3EC8"/>
    <w:rsid w:val="00ED401A"/>
    <w:rsid w:val="00ED41A3"/>
    <w:rsid w:val="00ED6185"/>
    <w:rsid w:val="00ED7C7E"/>
    <w:rsid w:val="00EE1722"/>
    <w:rsid w:val="00EE20A2"/>
    <w:rsid w:val="00EE2146"/>
    <w:rsid w:val="00EE2D4A"/>
    <w:rsid w:val="00EE388F"/>
    <w:rsid w:val="00EE44B4"/>
    <w:rsid w:val="00EE48BE"/>
    <w:rsid w:val="00EE4F2D"/>
    <w:rsid w:val="00EE6A6F"/>
    <w:rsid w:val="00EE72B3"/>
    <w:rsid w:val="00EE7331"/>
    <w:rsid w:val="00EF09B9"/>
    <w:rsid w:val="00EF248A"/>
    <w:rsid w:val="00EF466B"/>
    <w:rsid w:val="00EF529C"/>
    <w:rsid w:val="00EF573C"/>
    <w:rsid w:val="00EF64A1"/>
    <w:rsid w:val="00EF6820"/>
    <w:rsid w:val="00F001F5"/>
    <w:rsid w:val="00F0109C"/>
    <w:rsid w:val="00F01505"/>
    <w:rsid w:val="00F02035"/>
    <w:rsid w:val="00F03875"/>
    <w:rsid w:val="00F0487E"/>
    <w:rsid w:val="00F062D2"/>
    <w:rsid w:val="00F100FE"/>
    <w:rsid w:val="00F104C9"/>
    <w:rsid w:val="00F11928"/>
    <w:rsid w:val="00F11BAA"/>
    <w:rsid w:val="00F11C38"/>
    <w:rsid w:val="00F129A2"/>
    <w:rsid w:val="00F12E29"/>
    <w:rsid w:val="00F13D47"/>
    <w:rsid w:val="00F14789"/>
    <w:rsid w:val="00F15324"/>
    <w:rsid w:val="00F15F1F"/>
    <w:rsid w:val="00F16242"/>
    <w:rsid w:val="00F16B1F"/>
    <w:rsid w:val="00F16F64"/>
    <w:rsid w:val="00F17C58"/>
    <w:rsid w:val="00F201AF"/>
    <w:rsid w:val="00F2099A"/>
    <w:rsid w:val="00F21004"/>
    <w:rsid w:val="00F21BB6"/>
    <w:rsid w:val="00F21C39"/>
    <w:rsid w:val="00F21F8E"/>
    <w:rsid w:val="00F2330B"/>
    <w:rsid w:val="00F23988"/>
    <w:rsid w:val="00F23E52"/>
    <w:rsid w:val="00F25A28"/>
    <w:rsid w:val="00F30109"/>
    <w:rsid w:val="00F31808"/>
    <w:rsid w:val="00F32016"/>
    <w:rsid w:val="00F329A2"/>
    <w:rsid w:val="00F336EC"/>
    <w:rsid w:val="00F33AF4"/>
    <w:rsid w:val="00F370F3"/>
    <w:rsid w:val="00F37C62"/>
    <w:rsid w:val="00F4015C"/>
    <w:rsid w:val="00F412F7"/>
    <w:rsid w:val="00F434EB"/>
    <w:rsid w:val="00F4400D"/>
    <w:rsid w:val="00F4410A"/>
    <w:rsid w:val="00F4411F"/>
    <w:rsid w:val="00F4523A"/>
    <w:rsid w:val="00F45AD9"/>
    <w:rsid w:val="00F46581"/>
    <w:rsid w:val="00F47E7E"/>
    <w:rsid w:val="00F5079F"/>
    <w:rsid w:val="00F51A67"/>
    <w:rsid w:val="00F52669"/>
    <w:rsid w:val="00F55288"/>
    <w:rsid w:val="00F55FA2"/>
    <w:rsid w:val="00F56EEA"/>
    <w:rsid w:val="00F609BA"/>
    <w:rsid w:val="00F617B2"/>
    <w:rsid w:val="00F658AB"/>
    <w:rsid w:val="00F668AA"/>
    <w:rsid w:val="00F728DD"/>
    <w:rsid w:val="00F72A68"/>
    <w:rsid w:val="00F739BB"/>
    <w:rsid w:val="00F75F61"/>
    <w:rsid w:val="00F767D4"/>
    <w:rsid w:val="00F76FEF"/>
    <w:rsid w:val="00F7745A"/>
    <w:rsid w:val="00F775E3"/>
    <w:rsid w:val="00F77C3C"/>
    <w:rsid w:val="00F77E1D"/>
    <w:rsid w:val="00F80C0A"/>
    <w:rsid w:val="00F818DA"/>
    <w:rsid w:val="00F826D9"/>
    <w:rsid w:val="00F82839"/>
    <w:rsid w:val="00F82974"/>
    <w:rsid w:val="00F84B4D"/>
    <w:rsid w:val="00F85A78"/>
    <w:rsid w:val="00F85D0D"/>
    <w:rsid w:val="00F86DCD"/>
    <w:rsid w:val="00F87157"/>
    <w:rsid w:val="00F87361"/>
    <w:rsid w:val="00F87B1B"/>
    <w:rsid w:val="00F917D9"/>
    <w:rsid w:val="00F924F9"/>
    <w:rsid w:val="00F929C7"/>
    <w:rsid w:val="00F94127"/>
    <w:rsid w:val="00F95C26"/>
    <w:rsid w:val="00F95F9B"/>
    <w:rsid w:val="00F96350"/>
    <w:rsid w:val="00F9766B"/>
    <w:rsid w:val="00FA016C"/>
    <w:rsid w:val="00FA12B3"/>
    <w:rsid w:val="00FA1A42"/>
    <w:rsid w:val="00FA3492"/>
    <w:rsid w:val="00FA3E3D"/>
    <w:rsid w:val="00FA4B16"/>
    <w:rsid w:val="00FA4CDB"/>
    <w:rsid w:val="00FA505D"/>
    <w:rsid w:val="00FA57AC"/>
    <w:rsid w:val="00FA5AC6"/>
    <w:rsid w:val="00FA5D36"/>
    <w:rsid w:val="00FA65E2"/>
    <w:rsid w:val="00FA7161"/>
    <w:rsid w:val="00FA771C"/>
    <w:rsid w:val="00FA7F7B"/>
    <w:rsid w:val="00FB0AC3"/>
    <w:rsid w:val="00FB16B9"/>
    <w:rsid w:val="00FB2259"/>
    <w:rsid w:val="00FB2A37"/>
    <w:rsid w:val="00FB4EB9"/>
    <w:rsid w:val="00FB6F19"/>
    <w:rsid w:val="00FB6F25"/>
    <w:rsid w:val="00FB795E"/>
    <w:rsid w:val="00FB7A1F"/>
    <w:rsid w:val="00FC102D"/>
    <w:rsid w:val="00FC1A20"/>
    <w:rsid w:val="00FC1B6A"/>
    <w:rsid w:val="00FC1EFF"/>
    <w:rsid w:val="00FC2726"/>
    <w:rsid w:val="00FC3575"/>
    <w:rsid w:val="00FC48AE"/>
    <w:rsid w:val="00FC4FB8"/>
    <w:rsid w:val="00FC52B9"/>
    <w:rsid w:val="00FC6F86"/>
    <w:rsid w:val="00FC7969"/>
    <w:rsid w:val="00FD07DE"/>
    <w:rsid w:val="00FD08F4"/>
    <w:rsid w:val="00FD10D9"/>
    <w:rsid w:val="00FD3817"/>
    <w:rsid w:val="00FD3850"/>
    <w:rsid w:val="00FD453F"/>
    <w:rsid w:val="00FD4A40"/>
    <w:rsid w:val="00FD56D0"/>
    <w:rsid w:val="00FD5AE4"/>
    <w:rsid w:val="00FD5C53"/>
    <w:rsid w:val="00FD7328"/>
    <w:rsid w:val="00FE0687"/>
    <w:rsid w:val="00FE1555"/>
    <w:rsid w:val="00FE159A"/>
    <w:rsid w:val="00FE2205"/>
    <w:rsid w:val="00FE2B23"/>
    <w:rsid w:val="00FE5EC6"/>
    <w:rsid w:val="00FE68AB"/>
    <w:rsid w:val="00FE7121"/>
    <w:rsid w:val="00FE72CD"/>
    <w:rsid w:val="00FE777E"/>
    <w:rsid w:val="00FF167A"/>
    <w:rsid w:val="00FF1FF3"/>
    <w:rsid w:val="00FF21AB"/>
    <w:rsid w:val="00FF29C6"/>
    <w:rsid w:val="00FF5809"/>
    <w:rsid w:val="00FF5864"/>
    <w:rsid w:val="00FF5AB4"/>
    <w:rsid w:val="00FF5BCE"/>
    <w:rsid w:val="00FF5C18"/>
    <w:rsid w:val="00FF720D"/>
    <w:rsid w:val="00FF7235"/>
    <w:rsid w:val="00FF7492"/>
    <w:rsid w:val="00FF75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258B"/>
    <w:pPr>
      <w:spacing w:after="200" w:line="276" w:lineRule="auto"/>
    </w:pPr>
    <w:rPr>
      <w:rFonts w:eastAsia="Times New Roman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12061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ListParagraph">
    <w:name w:val="List Paragraph"/>
    <w:basedOn w:val="Normal"/>
    <w:uiPriority w:val="99"/>
    <w:qFormat/>
    <w:rsid w:val="00E06DF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rsid w:val="00AE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E714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99"/>
    <w:rsid w:val="00FC1B6A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E9170C"/>
    <w:rPr>
      <w:rFonts w:ascii="Calibri" w:hAnsi="Calibri" w:cs="Times New Roman"/>
    </w:rPr>
  </w:style>
  <w:style w:type="paragraph" w:styleId="Footer">
    <w:name w:val="footer"/>
    <w:basedOn w:val="Normal"/>
    <w:link w:val="FooterChar"/>
    <w:uiPriority w:val="99"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E9170C"/>
    <w:rPr>
      <w:rFonts w:ascii="Calibri" w:hAnsi="Calibri" w:cs="Times New Roman"/>
    </w:rPr>
  </w:style>
  <w:style w:type="paragraph" w:styleId="Title">
    <w:name w:val="Title"/>
    <w:basedOn w:val="Normal"/>
    <w:link w:val="TitleChar"/>
    <w:uiPriority w:val="99"/>
    <w:qFormat/>
    <w:locked/>
    <w:rsid w:val="00D831E5"/>
    <w:pPr>
      <w:spacing w:after="0" w:line="240" w:lineRule="auto"/>
      <w:jc w:val="center"/>
    </w:pPr>
    <w:rPr>
      <w:rFonts w:eastAsia="Calibri"/>
      <w:b/>
      <w:bCs/>
      <w:sz w:val="28"/>
      <w:szCs w:val="28"/>
      <w:lang w:eastAsia="ru-RU"/>
    </w:rPr>
  </w:style>
  <w:style w:type="character" w:customStyle="1" w:styleId="TitleChar">
    <w:name w:val="Title Char"/>
    <w:basedOn w:val="DefaultParagraphFont"/>
    <w:link w:val="Title"/>
    <w:uiPriority w:val="99"/>
    <w:locked/>
    <w:rsid w:val="00D831E5"/>
    <w:rPr>
      <w:rFonts w:ascii="Calibri" w:hAnsi="Calibri" w:cs="Times New Roman"/>
      <w:b/>
      <w:bCs/>
      <w:sz w:val="28"/>
      <w:szCs w:val="28"/>
      <w:lang w:val="ru-RU" w:eastAsia="ru-RU" w:bidi="ar-SA"/>
    </w:rPr>
  </w:style>
  <w:style w:type="paragraph" w:customStyle="1" w:styleId="1">
    <w:name w:val="Знак Знак Знак1 Знак Знак Знак"/>
    <w:basedOn w:val="Normal"/>
    <w:uiPriority w:val="99"/>
    <w:rsid w:val="00373332"/>
    <w:pPr>
      <w:widowControl w:val="0"/>
      <w:adjustRightInd w:val="0"/>
      <w:spacing w:after="160" w:line="240" w:lineRule="exact"/>
      <w:jc w:val="right"/>
    </w:pPr>
    <w:rPr>
      <w:rFonts w:ascii="Times New Roman" w:eastAsia="Calibri" w:hAnsi="Times New Roman"/>
      <w:sz w:val="20"/>
      <w:szCs w:val="20"/>
      <w:lang w:val="en-GB"/>
    </w:rPr>
  </w:style>
  <w:style w:type="paragraph" w:customStyle="1" w:styleId="ConsPlusNormal">
    <w:name w:val="ConsPlusNormal"/>
    <w:uiPriority w:val="99"/>
    <w:rsid w:val="00371A54"/>
    <w:pPr>
      <w:widowControl w:val="0"/>
    </w:pPr>
    <w:rPr>
      <w:rFonts w:eastAsia="Times New Roman" w:cs="Calibri"/>
      <w:color w:val="00000A"/>
      <w:szCs w:val="20"/>
    </w:rPr>
  </w:style>
  <w:style w:type="paragraph" w:styleId="DocumentMap">
    <w:name w:val="Document Map"/>
    <w:basedOn w:val="Normal"/>
    <w:link w:val="DocumentMapChar"/>
    <w:uiPriority w:val="99"/>
    <w:semiHidden/>
    <w:rsid w:val="00686D05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5460A6"/>
    <w:rPr>
      <w:rFonts w:ascii="Times New Roman" w:hAnsi="Times New Roman" w:cs="Times New Roman"/>
      <w:sz w:val="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2077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077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077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077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077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2077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2077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07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1399</TotalTime>
  <Pages>11</Pages>
  <Words>2507</Words>
  <Characters>14293</Characters>
  <Application>Microsoft Office Outlook</Application>
  <DocSecurity>0</DocSecurity>
  <Lines>0</Lines>
  <Paragraphs>0</Paragraphs>
  <ScaleCrop>false</ScaleCrop>
  <Company>mineconom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paon</dc:creator>
  <cp:keywords/>
  <dc:description/>
  <cp:lastModifiedBy>TMarinkova</cp:lastModifiedBy>
  <cp:revision>85</cp:revision>
  <cp:lastPrinted>2018-01-12T08:07:00Z</cp:lastPrinted>
  <dcterms:created xsi:type="dcterms:W3CDTF">2016-11-15T09:59:00Z</dcterms:created>
  <dcterms:modified xsi:type="dcterms:W3CDTF">2018-01-12T08:19:00Z</dcterms:modified>
</cp:coreProperties>
</file>